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B7B" w:rsidRDefault="00291764">
      <w:bookmarkStart w:id="0" w:name="_GoBack"/>
      <w:r w:rsidRPr="00291764">
        <w:rPr>
          <w:noProof/>
        </w:rPr>
        <w:drawing>
          <wp:inline distT="0" distB="0" distL="0" distR="0">
            <wp:extent cx="13372724" cy="8910898"/>
            <wp:effectExtent l="2223" t="0" r="2857" b="2858"/>
            <wp:docPr id="1" name="Grafik 1" descr="C:\Users\pb33280\AppData\Local\Microsoft\Windows\Temporary Internet Files\Content.Outlook\7NJSABF1\Sul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b33280\AppData\Local\Microsoft\Windows\Temporary Internet Files\Content.Outlook\7NJSABF1\Sulde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393768" cy="892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B4B7B" w:rsidSect="00291764">
      <w:pgSz w:w="16838" w:h="23811" w:code="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764"/>
    <w:rsid w:val="00291764"/>
    <w:rsid w:val="006510AC"/>
    <w:rsid w:val="007B4B7B"/>
    <w:rsid w:val="00832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747A91-FE6D-4FF7-ABFC-63AFE554C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semiHidden/>
    <w:unhideWhenUsed/>
    <w:rsid w:val="00291764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917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D9913491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Ploerer, Franz</dc:creator>
  <cp:keywords/>
  <dc:description/>
  <cp:lastModifiedBy>Ploerer, Franz</cp:lastModifiedBy>
  <cp:revision>1</cp:revision>
  <cp:lastPrinted>2018-02-05T12:30:00Z</cp:lastPrinted>
  <dcterms:created xsi:type="dcterms:W3CDTF">2018-02-05T12:28:00Z</dcterms:created>
  <dcterms:modified xsi:type="dcterms:W3CDTF">2018-02-05T12:34:00Z</dcterms:modified>
</cp:coreProperties>
</file>