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8A3" w:rsidRPr="000E680F" w:rsidRDefault="000958A3" w:rsidP="009C7934">
      <w:pPr>
        <w:jc w:val="right"/>
        <w:rPr>
          <w:rFonts w:ascii="Arial" w:hAnsi="Arial" w:cs="Arial"/>
          <w:lang w:val="it-IT"/>
        </w:rP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6" type="#_x0000_t75" style="position:absolute;left:0;text-align:left;margin-left:.1pt;margin-top:-10.6pt;width:115pt;height:45.05pt;z-index:251659264;visibility:visible">
            <v:imagedata r:id="rId4" o:title=""/>
          </v:shape>
        </w:pict>
      </w:r>
      <w:r>
        <w:rPr>
          <w:noProof/>
          <w:lang w:eastAsia="de-DE"/>
        </w:rPr>
        <w:pict>
          <v:shape id="Immagine 4" o:spid="_x0000_s1027" type="#_x0000_t75" style="position:absolute;left:0;text-align:left;margin-left:312.15pt;margin-top:-10.35pt;width:164.2pt;height:58.15pt;z-index:-251660288;visibility:visible">
            <v:imagedata r:id="rId5" o:title=""/>
          </v:shape>
        </w:pict>
      </w:r>
    </w:p>
    <w:p w:rsidR="000958A3" w:rsidRPr="000E680F" w:rsidRDefault="000958A3" w:rsidP="009C7934">
      <w:pPr>
        <w:jc w:val="right"/>
        <w:rPr>
          <w:rFonts w:ascii="Arial" w:hAnsi="Arial" w:cs="Arial"/>
          <w:lang w:val="it-IT"/>
        </w:rPr>
      </w:pPr>
    </w:p>
    <w:p w:rsidR="000958A3" w:rsidRPr="000E680F" w:rsidRDefault="000958A3" w:rsidP="009C7934">
      <w:pPr>
        <w:jc w:val="right"/>
        <w:rPr>
          <w:rFonts w:ascii="Arial" w:hAnsi="Arial" w:cs="Arial"/>
          <w:b/>
          <w:lang w:val="it-IT"/>
        </w:rPr>
      </w:pPr>
    </w:p>
    <w:p w:rsidR="000958A3" w:rsidRPr="00F65E77" w:rsidRDefault="000958A3" w:rsidP="00F65E77">
      <w:pPr>
        <w:pStyle w:val="HeadlineArial"/>
        <w:spacing w:line="320" w:lineRule="atLeast"/>
        <w:rPr>
          <w:rFonts w:ascii="Arial" w:hAnsi="Arial" w:cs="Arial"/>
          <w:b/>
          <w:color w:val="auto"/>
          <w:sz w:val="32"/>
          <w:lang w:val="it-IT"/>
        </w:rPr>
      </w:pPr>
    </w:p>
    <w:p w:rsidR="000958A3" w:rsidRPr="000E680F" w:rsidRDefault="000958A3" w:rsidP="00DE0614">
      <w:pPr>
        <w:pStyle w:val="HeadlineArial"/>
        <w:rPr>
          <w:rFonts w:ascii="Arial" w:hAnsi="Arial" w:cs="Arial"/>
          <w:b/>
          <w:color w:val="auto"/>
          <w:lang w:val="it-IT"/>
        </w:rPr>
      </w:pPr>
      <w:r w:rsidRPr="000E680F">
        <w:rPr>
          <w:rFonts w:ascii="Arial" w:hAnsi="Arial" w:cs="Arial"/>
          <w:b/>
          <w:color w:val="auto"/>
          <w:lang w:val="it-IT"/>
        </w:rPr>
        <w:t>Calcolo previsionale della Sua pensione complementare</w:t>
      </w:r>
    </w:p>
    <w:p w:rsidR="000958A3" w:rsidRPr="000E680F" w:rsidRDefault="000958A3" w:rsidP="009C7934">
      <w:pPr>
        <w:pStyle w:val="FliesstextArial"/>
        <w:rPr>
          <w:rFonts w:ascii="Arial" w:hAnsi="Arial" w:cs="Arial"/>
          <w:color w:val="auto"/>
          <w:lang w:val="it-IT"/>
        </w:rPr>
      </w:pPr>
    </w:p>
    <w:p w:rsidR="000958A3" w:rsidRPr="000E680F" w:rsidRDefault="000958A3" w:rsidP="009C7934">
      <w:pPr>
        <w:pStyle w:val="FliesstextArial"/>
        <w:rPr>
          <w:rFonts w:ascii="Arial" w:hAnsi="Arial" w:cs="Arial"/>
          <w:color w:val="auto"/>
          <w:lang w:val="it-IT"/>
        </w:rPr>
      </w:pPr>
      <w:r w:rsidRPr="000E680F">
        <w:rPr>
          <w:rFonts w:ascii="Arial" w:hAnsi="Arial" w:cs="Arial"/>
          <w:color w:val="auto"/>
          <w:lang w:val="it-IT"/>
        </w:rPr>
        <w:t>Gentile aderente</w:t>
      </w:r>
      <w:r>
        <w:rPr>
          <w:rFonts w:ascii="Arial" w:hAnsi="Arial" w:cs="Arial"/>
          <w:color w:val="auto"/>
          <w:lang w:val="it-IT"/>
        </w:rPr>
        <w:t xml:space="preserve"> ....</w:t>
      </w:r>
      <w:r w:rsidRPr="000E680F">
        <w:rPr>
          <w:rFonts w:ascii="Arial" w:hAnsi="Arial" w:cs="Arial"/>
          <w:color w:val="auto"/>
          <w:lang w:val="it-IT"/>
        </w:rPr>
        <w:t>,</w:t>
      </w:r>
    </w:p>
    <w:p w:rsidR="000958A3" w:rsidRPr="000E680F" w:rsidRDefault="000958A3" w:rsidP="009C7934">
      <w:pPr>
        <w:pStyle w:val="FliesstextArial"/>
        <w:rPr>
          <w:rFonts w:ascii="Arial" w:hAnsi="Arial" w:cs="Arial"/>
          <w:color w:val="auto"/>
          <w:lang w:val="it-IT"/>
        </w:rPr>
      </w:pPr>
    </w:p>
    <w:p w:rsidR="000958A3" w:rsidRPr="000E680F" w:rsidRDefault="000958A3" w:rsidP="009C7934">
      <w:pPr>
        <w:pStyle w:val="FliesstextArial"/>
        <w:rPr>
          <w:rFonts w:ascii="Arial" w:hAnsi="Arial" w:cs="Arial"/>
          <w:color w:val="auto"/>
          <w:lang w:val="it-IT"/>
        </w:rPr>
      </w:pPr>
      <w:r w:rsidRPr="000E680F">
        <w:rPr>
          <w:rFonts w:ascii="Arial" w:hAnsi="Arial" w:cs="Arial"/>
          <w:color w:val="auto"/>
          <w:lang w:val="it-IT"/>
        </w:rPr>
        <w:t>la presente comunicazione contiene una stima della pensione complementare che riceverà al momento del pensionamento dal</w:t>
      </w:r>
      <w:r>
        <w:rPr>
          <w:rFonts w:ascii="Arial" w:hAnsi="Arial" w:cs="Arial"/>
          <w:color w:val="auto"/>
          <w:lang w:val="it-IT"/>
        </w:rPr>
        <w:t xml:space="preserve"> fondo pensione XY</w:t>
      </w:r>
      <w:r w:rsidRPr="000E680F">
        <w:rPr>
          <w:rFonts w:ascii="Arial" w:hAnsi="Arial" w:cs="Arial"/>
          <w:color w:val="auto"/>
          <w:lang w:val="it-IT"/>
        </w:rPr>
        <w:t>.</w:t>
      </w:r>
    </w:p>
    <w:p w:rsidR="000958A3" w:rsidRPr="000E680F" w:rsidRDefault="000958A3" w:rsidP="009C7934">
      <w:pPr>
        <w:pStyle w:val="FliesstextArial"/>
        <w:rPr>
          <w:rFonts w:ascii="Arial" w:hAnsi="Arial" w:cs="Arial"/>
          <w:color w:val="auto"/>
          <w:lang w:val="it-IT"/>
        </w:rPr>
      </w:pPr>
      <w:r w:rsidRPr="000E680F">
        <w:rPr>
          <w:rFonts w:ascii="Arial" w:hAnsi="Arial" w:cs="Arial"/>
          <w:color w:val="auto"/>
          <w:lang w:val="it-IT"/>
        </w:rPr>
        <w:t>Il calcolo dell’importo che Le verrà erogato è basato sulla posizione individuale finora maturata nel Suo fondo pensione e sulla stima dell’evoluzione della posizione stessa fino al pensionamento.</w:t>
      </w:r>
    </w:p>
    <w:p w:rsidR="000958A3" w:rsidRPr="000E680F" w:rsidRDefault="000958A3" w:rsidP="009C7934">
      <w:pPr>
        <w:pStyle w:val="FliesstextArial"/>
        <w:rPr>
          <w:rFonts w:ascii="Arial" w:hAnsi="Arial" w:cs="Arial"/>
          <w:color w:val="auto"/>
          <w:lang w:val="it-IT"/>
        </w:rPr>
      </w:pPr>
      <w:r w:rsidRPr="000E680F">
        <w:rPr>
          <w:rFonts w:ascii="Arial" w:hAnsi="Arial" w:cs="Arial"/>
          <w:color w:val="auto"/>
          <w:lang w:val="it-IT"/>
        </w:rPr>
        <w:t>L’importo della pensione complementare e l’ammontare della posizione individuale maturata al momento del pensionamento qui riportati sono espressi al netto degli effetti dell’inflazione e basati su procedure di stima e su ipotesi/dati di calcolo</w:t>
      </w:r>
      <w:r w:rsidRPr="000E680F">
        <w:rPr>
          <w:rFonts w:ascii="Arial" w:hAnsi="Arial" w:cs="Arial"/>
          <w:color w:val="auto"/>
          <w:vertAlign w:val="superscript"/>
          <w:lang w:val="it-IT"/>
        </w:rPr>
        <w:t>1</w:t>
      </w:r>
      <w:r w:rsidRPr="000E680F">
        <w:rPr>
          <w:rFonts w:ascii="Arial" w:hAnsi="Arial" w:cs="Arial"/>
          <w:color w:val="auto"/>
          <w:lang w:val="it-IT"/>
        </w:rPr>
        <w:t xml:space="preserve"> che potrebbero non trovare conferma nel corso del rapporto associativo con il fondo pensione. In tal caso la posizione individuale effettivamente maturata e la pensione complementare corrispondente risulteranno differenti da quelle qui riportate. Le indicazioni fornite non impegnano pertanto in alcun modo né la società Pensplan Centrum S.p.A., né il fondo pensione, né la Covip. Inoltre le indicazioni fornite non sostituiscono né integrano la "Comunicazione Periodica" e l'allegato documento "La mia pensione complementare", contenenti le informazioni aggiornate sulla posizione maturata e la stima della prima rata di rendita attesa al momento del pensionamento, che il Suo fondo continuerà ad inviarLe.</w:t>
      </w:r>
    </w:p>
    <w:p w:rsidR="000958A3" w:rsidRPr="000E680F" w:rsidRDefault="000958A3" w:rsidP="009C7934">
      <w:pPr>
        <w:pStyle w:val="FliesstextArialmitEinzug"/>
        <w:rPr>
          <w:rFonts w:ascii="Arial" w:hAnsi="Arial" w:cs="Arial"/>
          <w:color w:val="auto"/>
          <w:lang w:val="it-IT"/>
        </w:rPr>
      </w:pPr>
    </w:p>
    <w:p w:rsidR="000958A3" w:rsidRPr="000E680F" w:rsidRDefault="000958A3" w:rsidP="009C7934">
      <w:pPr>
        <w:pStyle w:val="EinfAbs"/>
        <w:tabs>
          <w:tab w:val="left" w:pos="420"/>
          <w:tab w:val="left" w:pos="3685"/>
        </w:tabs>
        <w:suppressAutoHyphens/>
        <w:rPr>
          <w:rFonts w:ascii="Arial" w:hAnsi="Arial" w:cs="Arial"/>
          <w:color w:val="auto"/>
          <w:sz w:val="20"/>
          <w:szCs w:val="20"/>
          <w:lang w:val="it-IT"/>
        </w:rPr>
      </w:pPr>
    </w:p>
    <w:p w:rsidR="000958A3" w:rsidRPr="000E680F" w:rsidRDefault="000958A3" w:rsidP="009C7934">
      <w:pPr>
        <w:pStyle w:val="HeadlineArial"/>
        <w:rPr>
          <w:rFonts w:ascii="Arial" w:hAnsi="Arial" w:cs="Arial"/>
          <w:b/>
          <w:color w:val="auto"/>
          <w:lang w:val="it-IT"/>
        </w:rPr>
      </w:pPr>
      <w:r w:rsidRPr="000E680F">
        <w:rPr>
          <w:rFonts w:ascii="Arial" w:hAnsi="Arial" w:cs="Arial"/>
          <w:b/>
          <w:color w:val="auto"/>
          <w:lang w:val="it-IT"/>
        </w:rPr>
        <w:t>La previsione della Sua pensione complementare</w:t>
      </w:r>
    </w:p>
    <w:p w:rsidR="000958A3" w:rsidRPr="000E680F" w:rsidRDefault="000958A3" w:rsidP="009C7934">
      <w:pPr>
        <w:pStyle w:val="EinfAbs"/>
        <w:tabs>
          <w:tab w:val="left" w:pos="420"/>
          <w:tab w:val="left" w:pos="3685"/>
        </w:tabs>
        <w:suppressAutoHyphens/>
        <w:ind w:left="283"/>
        <w:rPr>
          <w:rFonts w:ascii="Arial" w:hAnsi="Arial" w:cs="Arial"/>
          <w:color w:val="auto"/>
          <w:lang w:val="it-IT"/>
        </w:rPr>
      </w:pPr>
    </w:p>
    <w:p w:rsidR="000958A3" w:rsidRPr="000E680F" w:rsidRDefault="000958A3" w:rsidP="009C7934">
      <w:pPr>
        <w:pStyle w:val="FliesstextArialmitEinzug"/>
        <w:rPr>
          <w:rFonts w:ascii="Arial" w:hAnsi="Arial" w:cs="Arial"/>
          <w:color w:val="auto"/>
          <w:lang w:val="it-IT"/>
        </w:rPr>
      </w:pPr>
      <w:r w:rsidRPr="000E680F">
        <w:rPr>
          <w:rFonts w:ascii="Arial" w:hAnsi="Arial" w:cs="Arial"/>
          <w:color w:val="auto"/>
          <w:lang w:val="it-IT"/>
        </w:rPr>
        <w:t>Il calcolo della pensione complementare tiene conto della normativa in vigore e si basa su cinque fondamentali elementi: la posizione individuale maturata nel fondo pensione, la dinamica della retribuzione (e conseguentemente della contribuzione al fondo pensione), il rendimento atteso della linea d’investimento scelta, l’età anagrafica ed i costi</w:t>
      </w:r>
      <w:r w:rsidRPr="000E680F">
        <w:rPr>
          <w:rFonts w:ascii="Arial" w:hAnsi="Arial" w:cs="Arial"/>
          <w:color w:val="auto"/>
          <w:vertAlign w:val="superscript"/>
          <w:lang w:val="it-IT"/>
        </w:rPr>
        <w:t>2</w:t>
      </w:r>
      <w:r w:rsidRPr="000E680F">
        <w:rPr>
          <w:rFonts w:ascii="Arial" w:hAnsi="Arial" w:cs="Arial"/>
          <w:color w:val="auto"/>
          <w:lang w:val="it-IT"/>
        </w:rPr>
        <w:t xml:space="preserve"> del fondo pensione. Per avere, in modo semplice e immediato, un’idea dei costi complessivi praticati si consiglia di verificare il cosiddetto "Indicatore sintetico dei costi" reso noto nella Nota Informativa del proprio fondo pensione.</w:t>
      </w:r>
    </w:p>
    <w:p w:rsidR="000958A3" w:rsidRPr="000E680F" w:rsidRDefault="000958A3" w:rsidP="009C7934">
      <w:pPr>
        <w:pStyle w:val="FliesstextArialmitEinzug"/>
        <w:rPr>
          <w:rFonts w:ascii="Arial" w:hAnsi="Arial" w:cs="Arial"/>
          <w:color w:val="auto"/>
          <w:lang w:val="it-IT"/>
        </w:rPr>
      </w:pPr>
      <w:r w:rsidRPr="000E680F">
        <w:rPr>
          <w:rFonts w:ascii="Arial" w:hAnsi="Arial" w:cs="Arial"/>
          <w:color w:val="auto"/>
          <w:lang w:val="it-IT"/>
        </w:rPr>
        <w:t>L’importo della pensione complementare si riferisce ad una rendita vitalizia immediata senza reversibilità ottenuta mediante conversione dell’intera posizione individuale maturata al momento del pensionamento.</w:t>
      </w:r>
    </w:p>
    <w:p w:rsidR="000958A3" w:rsidRPr="000E680F" w:rsidRDefault="000958A3" w:rsidP="009C7934">
      <w:pPr>
        <w:pStyle w:val="FliesstextArialmitEinzug"/>
        <w:tabs>
          <w:tab w:val="left" w:pos="3685"/>
        </w:tabs>
        <w:rPr>
          <w:rFonts w:ascii="Arial" w:hAnsi="Arial" w:cs="Arial"/>
          <w:color w:val="auto"/>
          <w:sz w:val="24"/>
          <w:szCs w:val="24"/>
          <w:lang w:val="it-IT"/>
        </w:rPr>
      </w:pPr>
    </w:p>
    <w:p w:rsidR="000958A3" w:rsidRPr="000E680F" w:rsidRDefault="000958A3" w:rsidP="009C7934">
      <w:pPr>
        <w:pStyle w:val="FliesstextArialmitEinzug"/>
        <w:tabs>
          <w:tab w:val="left" w:pos="3685"/>
        </w:tabs>
        <w:rPr>
          <w:rFonts w:ascii="Arial" w:hAnsi="Arial" w:cs="Arial"/>
          <w:color w:val="auto"/>
          <w:sz w:val="24"/>
          <w:szCs w:val="24"/>
          <w:lang w:val="it-IT"/>
        </w:rPr>
      </w:pPr>
      <w:r>
        <w:rPr>
          <w:noProof/>
          <w:lang w:eastAsia="de-DE"/>
        </w:rPr>
        <w:pict>
          <v:group id="Gruppo 10" o:spid="_x0000_s1028" style="position:absolute;left:0;text-align:left;margin-left:-2.4pt;margin-top:6.6pt;width:474.5pt;height:59.5pt;z-index:251657216" coordsize="60261,7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">
            <v:rect id="Rettangolo 6" o:spid="_x0000_s1029" style="position:absolute;left:3746;top:571;width:56515;height:63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R68QA&#10;AADaAAAADwAAAGRycy9kb3ducmV2LnhtbESPQWvCQBSE74L/YXlCb7qxoVpSN0ECgtAe1Iqlt0f2&#10;mQSzb9PsVpN/3xWEHoeZ+YZZZb1pxJU6V1tWMJ9FIIgLq2suFRw/N9NXEM4ja2wsk4KBHGTpeLTC&#10;RNsb7+l68KUIEHYJKqi8bxMpXVGRQTezLXHwzrYz6IPsSqk7vAW4aeRzFC2kwZrDQoUt5RUVl8Ov&#10;UVAP8e77I/9a5u8/p9jZ4eTiF6PU06Rfv4Hw1Pv/8KO91QoWcL8Sb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UevEAAAA2gAAAA8AAAAAAAAAAAAAAAAAmAIAAGRycy9k&#10;b3ducmV2LnhtbFBLBQYAAAAABAAEAPUAAACJAwAAAAA=&#10;" filled="f"/>
            <v:shape id="Immagine 5" o:spid="_x0000_s1030" type="#_x0000_t75" style="position:absolute;width:7556;height:75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Hk6zEAAAA2gAAAA8AAABkcnMvZG93bnJldi54bWxEj0FrwkAUhO9C/8PyCl6kblqwSMwqtaSx&#10;Ui+men9kn0lo9m3IrjH667tCocdhZr5hktVgGtFT52rLCp6nEQjiwuqaSwWH74+nOQjnkTU2lknB&#10;lRyslg+jBGNtL7ynPvelCBB2MSqovG9jKV1RkUE3tS1x8E62M+iD7EqpO7wEuGnkSxS9SoM1h4UK&#10;W3qvqPjJz0YBZdk6zSdf9piu8+1ud2s3fJ0pNX4c3hYgPA3+P/zX/tQKZnC/Em6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Hk6zEAAAA2gAAAA8AAAAAAAAAAAAAAAAA&#10;nwIAAGRycy9kb3ducmV2LnhtbFBLBQYAAAAABAAEAPcAAACQAwAAAAA=&#10;">
              <v:imagedata r:id="rId6" o:title=""/>
              <v:path arrowok="t"/>
            </v:shape>
          </v:group>
        </w:pict>
      </w:r>
    </w:p>
    <w:p w:rsidR="000958A3" w:rsidRPr="000E680F" w:rsidRDefault="000958A3" w:rsidP="009C7934">
      <w:pPr>
        <w:pStyle w:val="FliesstextArialmitEinzug"/>
        <w:tabs>
          <w:tab w:val="left" w:pos="3685"/>
        </w:tabs>
        <w:rPr>
          <w:rFonts w:ascii="Arial" w:hAnsi="Arial" w:cs="Arial"/>
          <w:color w:val="auto"/>
          <w:sz w:val="24"/>
          <w:szCs w:val="24"/>
          <w:lang w:val="it-IT"/>
        </w:rPr>
      </w:pPr>
    </w:p>
    <w:p w:rsidR="000958A3" w:rsidRPr="00967DA8" w:rsidRDefault="000958A3" w:rsidP="009C7934">
      <w:pPr>
        <w:pStyle w:val="FliesstextArialmitEinzug"/>
        <w:ind w:left="1417"/>
        <w:rPr>
          <w:rFonts w:ascii="Arial" w:hAnsi="Arial" w:cs="Arial"/>
          <w:color w:val="auto"/>
          <w:lang w:val="it-IT"/>
        </w:rPr>
      </w:pPr>
      <w:r w:rsidRPr="000E680F">
        <w:rPr>
          <w:rFonts w:ascii="Arial" w:hAnsi="Arial" w:cs="Arial"/>
          <w:b/>
          <w:bCs/>
          <w:color w:val="auto"/>
          <w:lang w:val="it-IT"/>
        </w:rPr>
        <w:t>Previsione pensione complementare mensile lorda:</w:t>
      </w:r>
      <w:r>
        <w:rPr>
          <w:rFonts w:ascii="Arial" w:hAnsi="Arial" w:cs="Arial"/>
          <w:color w:val="auto"/>
          <w:lang w:val="it-IT"/>
        </w:rPr>
        <w:t xml:space="preserve"> </w:t>
      </w:r>
      <w:r w:rsidRPr="00967DA8">
        <w:rPr>
          <w:rFonts w:ascii="Arial" w:hAnsi="Arial" w:cs="Arial"/>
          <w:color w:val="auto"/>
          <w:lang w:val="it-IT"/>
        </w:rPr>
        <w:t>…. euro</w:t>
      </w:r>
    </w:p>
    <w:p w:rsidR="000958A3" w:rsidRPr="000E680F" w:rsidRDefault="000958A3" w:rsidP="009C7934">
      <w:pPr>
        <w:pStyle w:val="EinfAbs"/>
        <w:tabs>
          <w:tab w:val="left" w:pos="420"/>
          <w:tab w:val="left" w:pos="3685"/>
        </w:tabs>
        <w:suppressAutoHyphens/>
        <w:ind w:left="567"/>
        <w:rPr>
          <w:rFonts w:ascii="Arial" w:hAnsi="Arial" w:cs="Arial"/>
          <w:color w:val="auto"/>
          <w:lang w:val="it-IT"/>
        </w:rPr>
      </w:pPr>
    </w:p>
    <w:p w:rsidR="000958A3" w:rsidRPr="000E680F" w:rsidRDefault="000958A3" w:rsidP="009C7934">
      <w:pPr>
        <w:pStyle w:val="EinfAbs"/>
        <w:tabs>
          <w:tab w:val="left" w:pos="420"/>
          <w:tab w:val="left" w:pos="3685"/>
        </w:tabs>
        <w:suppressAutoHyphens/>
        <w:ind w:left="567"/>
        <w:rPr>
          <w:rFonts w:ascii="Arial" w:hAnsi="Arial" w:cs="Arial"/>
          <w:color w:val="auto"/>
          <w:sz w:val="20"/>
          <w:szCs w:val="20"/>
          <w:lang w:val="it-IT"/>
        </w:rPr>
      </w:pPr>
    </w:p>
    <w:p w:rsidR="000958A3" w:rsidRPr="000E680F" w:rsidRDefault="000958A3" w:rsidP="009C7934">
      <w:pPr>
        <w:pStyle w:val="EinfAbs"/>
        <w:tabs>
          <w:tab w:val="left" w:pos="420"/>
          <w:tab w:val="left" w:pos="3685"/>
        </w:tabs>
        <w:suppressAutoHyphens/>
        <w:rPr>
          <w:rFonts w:ascii="Arial" w:hAnsi="Arial" w:cs="Arial"/>
          <w:color w:val="auto"/>
          <w:sz w:val="20"/>
          <w:szCs w:val="20"/>
          <w:lang w:val="it-IT"/>
        </w:rPr>
      </w:pPr>
    </w:p>
    <w:p w:rsidR="000958A3" w:rsidRPr="000E680F" w:rsidRDefault="000958A3" w:rsidP="009C7934">
      <w:pPr>
        <w:pStyle w:val="HeadlineArial"/>
        <w:rPr>
          <w:rFonts w:ascii="Arial" w:hAnsi="Arial" w:cs="Arial"/>
          <w:b/>
          <w:color w:val="auto"/>
          <w:lang w:val="it-IT"/>
        </w:rPr>
      </w:pPr>
      <w:r w:rsidRPr="000E680F">
        <w:rPr>
          <w:rFonts w:ascii="Arial" w:hAnsi="Arial" w:cs="Arial"/>
          <w:b/>
          <w:color w:val="auto"/>
          <w:lang w:val="it-IT"/>
        </w:rPr>
        <w:t>La Sua posizione individuale maturata</w:t>
      </w:r>
    </w:p>
    <w:p w:rsidR="000958A3" w:rsidRPr="000E680F" w:rsidRDefault="000958A3" w:rsidP="00D46AA7">
      <w:pPr>
        <w:pStyle w:val="EinfAbs"/>
        <w:tabs>
          <w:tab w:val="left" w:pos="420"/>
          <w:tab w:val="left" w:pos="3685"/>
        </w:tabs>
        <w:suppressAutoHyphens/>
        <w:rPr>
          <w:rFonts w:ascii="Arial" w:hAnsi="Arial" w:cs="Arial"/>
          <w:color w:val="auto"/>
          <w:lang w:val="it-IT"/>
        </w:rPr>
      </w:pPr>
    </w:p>
    <w:p w:rsidR="000958A3" w:rsidRPr="00967DA8" w:rsidRDefault="000958A3" w:rsidP="009C7934">
      <w:pPr>
        <w:pStyle w:val="FliesstextArialmitEinzug"/>
        <w:tabs>
          <w:tab w:val="left" w:pos="3685"/>
        </w:tabs>
        <w:rPr>
          <w:rFonts w:ascii="Arial" w:hAnsi="Arial" w:cs="Arial"/>
          <w:color w:val="auto"/>
          <w:lang w:val="it-IT"/>
        </w:rPr>
      </w:pPr>
      <w:r w:rsidRPr="000E680F">
        <w:rPr>
          <w:rFonts w:ascii="Arial" w:hAnsi="Arial" w:cs="Arial"/>
          <w:color w:val="auto"/>
          <w:lang w:val="it-IT"/>
        </w:rPr>
        <w:t xml:space="preserve">Al 31/12/2015 la Sua posizione maturata ammonta a </w:t>
      </w:r>
      <w:r w:rsidRPr="00967DA8">
        <w:rPr>
          <w:rFonts w:ascii="Arial" w:hAnsi="Arial" w:cs="Arial"/>
          <w:color w:val="auto"/>
          <w:lang w:val="it-IT"/>
        </w:rPr>
        <w:t>…. euro.</w:t>
      </w:r>
    </w:p>
    <w:p w:rsidR="000958A3" w:rsidRPr="000E680F" w:rsidRDefault="000958A3" w:rsidP="009C7934">
      <w:pPr>
        <w:pStyle w:val="FliesstextArialmitEinzug"/>
        <w:tabs>
          <w:tab w:val="left" w:pos="3685"/>
        </w:tabs>
        <w:rPr>
          <w:rFonts w:ascii="Arial" w:hAnsi="Arial" w:cs="Arial"/>
          <w:color w:val="auto"/>
          <w:lang w:val="it-IT"/>
        </w:rPr>
      </w:pPr>
    </w:p>
    <w:p w:rsidR="000958A3" w:rsidRPr="000E680F" w:rsidRDefault="000958A3" w:rsidP="009C7934">
      <w:pPr>
        <w:pStyle w:val="FliesstextArialmitEinzug"/>
        <w:tabs>
          <w:tab w:val="left" w:pos="3685"/>
        </w:tabs>
        <w:rPr>
          <w:rFonts w:ascii="Arial" w:hAnsi="Arial" w:cs="Arial"/>
          <w:color w:val="auto"/>
          <w:lang w:val="it-IT"/>
        </w:rPr>
      </w:pPr>
    </w:p>
    <w:p w:rsidR="000958A3" w:rsidRPr="000E680F" w:rsidRDefault="000958A3" w:rsidP="009C7934">
      <w:pPr>
        <w:pStyle w:val="HeadlineArial"/>
        <w:rPr>
          <w:rFonts w:ascii="Arial" w:hAnsi="Arial" w:cs="Arial"/>
          <w:b/>
          <w:color w:val="auto"/>
          <w:lang w:val="it-IT"/>
        </w:rPr>
      </w:pPr>
      <w:r w:rsidRPr="000E680F">
        <w:rPr>
          <w:rFonts w:ascii="Arial" w:hAnsi="Arial" w:cs="Arial"/>
          <w:b/>
          <w:color w:val="auto"/>
          <w:lang w:val="it-IT"/>
        </w:rPr>
        <w:t>Stima dell’evoluzione della Sua posizione individuale</w:t>
      </w:r>
    </w:p>
    <w:p w:rsidR="000958A3" w:rsidRPr="000E680F" w:rsidRDefault="000958A3" w:rsidP="009C7934">
      <w:pPr>
        <w:pStyle w:val="FliesstextArialmitEinzug"/>
        <w:tabs>
          <w:tab w:val="left" w:pos="3685"/>
        </w:tabs>
        <w:rPr>
          <w:rFonts w:ascii="Arial" w:hAnsi="Arial" w:cs="Arial"/>
          <w:color w:val="auto"/>
          <w:lang w:val="it-IT"/>
        </w:rPr>
      </w:pPr>
    </w:p>
    <w:p w:rsidR="000958A3" w:rsidRPr="000E680F" w:rsidRDefault="000958A3" w:rsidP="009C7934">
      <w:pPr>
        <w:pStyle w:val="FliesstextArialmitEinzug"/>
        <w:tabs>
          <w:tab w:val="left" w:pos="3685"/>
        </w:tabs>
        <w:rPr>
          <w:rFonts w:ascii="Arial" w:hAnsi="Arial" w:cs="Arial"/>
          <w:color w:val="auto"/>
          <w:lang w:val="it-IT"/>
        </w:rPr>
      </w:pPr>
      <w:r w:rsidRPr="000E680F">
        <w:rPr>
          <w:rFonts w:ascii="Arial" w:hAnsi="Arial" w:cs="Arial"/>
          <w:color w:val="auto"/>
          <w:lang w:val="it-IT"/>
        </w:rPr>
        <w:t xml:space="preserve">A fronte di continuità contributiva la Sua posizione ammonterà a </w:t>
      </w:r>
      <w:r w:rsidRPr="00967DA8">
        <w:rPr>
          <w:rFonts w:ascii="Arial" w:hAnsi="Arial" w:cs="Arial"/>
          <w:color w:val="auto"/>
          <w:lang w:val="it-IT"/>
        </w:rPr>
        <w:t xml:space="preserve">…. euro al </w:t>
      </w:r>
      <w:r w:rsidRPr="000E680F">
        <w:rPr>
          <w:rFonts w:ascii="Arial" w:hAnsi="Arial" w:cs="Arial"/>
          <w:color w:val="auto"/>
          <w:lang w:val="it-IT"/>
        </w:rPr>
        <w:t>momento del pensionamento.</w:t>
      </w:r>
    </w:p>
    <w:p w:rsidR="000958A3" w:rsidRPr="000E680F" w:rsidRDefault="000958A3" w:rsidP="009C7934">
      <w:pPr>
        <w:pStyle w:val="FliesstextArialmitEinzug"/>
        <w:tabs>
          <w:tab w:val="left" w:pos="3685"/>
        </w:tabs>
        <w:rPr>
          <w:rFonts w:ascii="Arial" w:hAnsi="Arial" w:cs="Arial"/>
          <w:color w:val="auto"/>
          <w:lang w:val="it-IT"/>
        </w:rPr>
      </w:pPr>
    </w:p>
    <w:p w:rsidR="000958A3" w:rsidRPr="000E680F" w:rsidRDefault="000958A3" w:rsidP="009C7934">
      <w:pPr>
        <w:pStyle w:val="FliesstextArialmitEinzug"/>
        <w:tabs>
          <w:tab w:val="left" w:pos="3685"/>
        </w:tabs>
        <w:rPr>
          <w:rFonts w:ascii="Arial" w:hAnsi="Arial" w:cs="Arial"/>
          <w:color w:val="auto"/>
          <w:lang w:val="it-IT"/>
        </w:rPr>
      </w:pPr>
      <w:r w:rsidRPr="000E680F">
        <w:rPr>
          <w:rFonts w:ascii="Arial" w:hAnsi="Arial" w:cs="Arial"/>
          <w:i/>
          <w:iCs/>
          <w:color w:val="auto"/>
          <w:lang w:val="it-IT"/>
        </w:rPr>
        <w:t>Attenzione: l’ammontare effettivo della posizione individuale al momento del pensionamento è soggetto a variazioni in conseguenza della variabilità dei rendimenti effettivamente conseguiti dalla linea d’investimento scelta. Per maggiori dettagli sulla propria linea di investimento (effettiva composizione azionaria/obbligazionaria, descrizione e, qualora previsto, rendimento minimo garantito), si consiglia di consultare la Nota Informativa del proprio fondo pensione.</w:t>
      </w:r>
    </w:p>
    <w:p w:rsidR="000958A3" w:rsidRPr="000E680F" w:rsidRDefault="000958A3" w:rsidP="009C7934">
      <w:pPr>
        <w:pStyle w:val="EinfAbs"/>
        <w:tabs>
          <w:tab w:val="left" w:pos="420"/>
          <w:tab w:val="left" w:pos="3685"/>
        </w:tabs>
        <w:suppressAutoHyphens/>
        <w:rPr>
          <w:rFonts w:ascii="Arial" w:hAnsi="Arial" w:cs="Arial"/>
          <w:color w:val="auto"/>
          <w:lang w:val="it-IT"/>
        </w:rPr>
      </w:pPr>
    </w:p>
    <w:p w:rsidR="000958A3" w:rsidRPr="000E680F" w:rsidRDefault="000958A3" w:rsidP="009C7934">
      <w:pPr>
        <w:pStyle w:val="EinfAbs"/>
        <w:tabs>
          <w:tab w:val="left" w:pos="420"/>
          <w:tab w:val="left" w:pos="3685"/>
        </w:tabs>
        <w:suppressAutoHyphens/>
        <w:rPr>
          <w:rFonts w:ascii="Arial" w:hAnsi="Arial" w:cs="Arial"/>
          <w:color w:val="auto"/>
          <w:lang w:val="it-IT"/>
        </w:rPr>
      </w:pPr>
    </w:p>
    <w:p w:rsidR="000958A3" w:rsidRPr="000E680F" w:rsidRDefault="000958A3" w:rsidP="009C7934">
      <w:pPr>
        <w:pStyle w:val="EinfAbs"/>
        <w:tabs>
          <w:tab w:val="left" w:pos="420"/>
          <w:tab w:val="left" w:pos="3685"/>
        </w:tabs>
        <w:suppressAutoHyphens/>
        <w:rPr>
          <w:rFonts w:ascii="Arial" w:hAnsi="Arial" w:cs="Arial"/>
          <w:color w:val="auto"/>
          <w:lang w:val="it-IT"/>
        </w:rPr>
      </w:pPr>
    </w:p>
    <w:p w:rsidR="000958A3" w:rsidRPr="000E680F" w:rsidRDefault="000958A3" w:rsidP="009C7934">
      <w:pPr>
        <w:pStyle w:val="EinfAbs"/>
        <w:tabs>
          <w:tab w:val="left" w:pos="420"/>
          <w:tab w:val="left" w:pos="3685"/>
        </w:tabs>
        <w:suppressAutoHyphens/>
        <w:rPr>
          <w:rFonts w:ascii="Arial" w:hAnsi="Arial" w:cs="Arial"/>
          <w:color w:val="auto"/>
          <w:lang w:val="it-IT"/>
        </w:rPr>
      </w:pPr>
    </w:p>
    <w:p w:rsidR="000958A3" w:rsidRPr="000E680F" w:rsidRDefault="000958A3" w:rsidP="00D46AA7">
      <w:pPr>
        <w:pStyle w:val="EinfAbs"/>
        <w:tabs>
          <w:tab w:val="left" w:pos="420"/>
          <w:tab w:val="left" w:pos="3685"/>
        </w:tabs>
        <w:suppressAutoHyphens/>
        <w:rPr>
          <w:rFonts w:ascii="Arial" w:hAnsi="Arial" w:cs="Arial"/>
          <w:color w:val="auto"/>
          <w:lang w:val="it-IT"/>
        </w:rPr>
      </w:pPr>
    </w:p>
    <w:p w:rsidR="000958A3" w:rsidRPr="000E680F" w:rsidRDefault="000958A3" w:rsidP="009C7934">
      <w:pPr>
        <w:pStyle w:val="HeadlineArial"/>
        <w:rPr>
          <w:rFonts w:ascii="Arial" w:hAnsi="Arial" w:cs="Arial"/>
          <w:b/>
          <w:color w:val="auto"/>
          <w:lang w:val="it-IT"/>
        </w:rPr>
      </w:pPr>
      <w:r w:rsidRPr="000E680F">
        <w:rPr>
          <w:rFonts w:ascii="Arial" w:hAnsi="Arial" w:cs="Arial"/>
          <w:b/>
          <w:color w:val="auto"/>
          <w:lang w:val="it-IT"/>
        </w:rPr>
        <w:t>Controlli l’andamento della Sua posizione individuale</w:t>
      </w:r>
    </w:p>
    <w:p w:rsidR="000958A3" w:rsidRPr="000E680F" w:rsidRDefault="000958A3" w:rsidP="009C7934">
      <w:pPr>
        <w:pStyle w:val="FliesstextArialmitEinzug"/>
        <w:tabs>
          <w:tab w:val="left" w:pos="3685"/>
        </w:tabs>
        <w:rPr>
          <w:rFonts w:ascii="Arial" w:hAnsi="Arial" w:cs="Arial"/>
          <w:color w:val="auto"/>
          <w:lang w:val="it-IT"/>
        </w:rPr>
      </w:pPr>
    </w:p>
    <w:p w:rsidR="000958A3" w:rsidRPr="000E680F" w:rsidRDefault="000958A3" w:rsidP="009C7934">
      <w:pPr>
        <w:pStyle w:val="FliesstextArialmitEinzug"/>
        <w:rPr>
          <w:rFonts w:ascii="Arial" w:hAnsi="Arial" w:cs="Arial"/>
          <w:color w:val="auto"/>
          <w:lang w:val="it-IT"/>
        </w:rPr>
      </w:pPr>
      <w:r w:rsidRPr="000E680F">
        <w:rPr>
          <w:rFonts w:ascii="Arial" w:hAnsi="Arial" w:cs="Arial"/>
          <w:color w:val="auto"/>
          <w:lang w:val="it-IT"/>
        </w:rPr>
        <w:t>La invitiamo a controllare periodicamente l’andamento della Sua posizione individuale di previdenza complementare. Può farlo attraverso la “Comunicazione periodica” che il Suo fondo pensione Le invia annualmente con le informazioni più importanti sul Suo piano previdenziale complementare (l’ammontare della posizione individuale maturata e dei contributi versati, i rendimenti conseguiti ed i costi effettivamente sostenuti). Insieme alla “Comunicazione periodica” riceve anche il documento “La mia pensione complementare” con una stima aggiornata della Sua futura pensione complementare.</w:t>
      </w:r>
    </w:p>
    <w:p w:rsidR="000958A3" w:rsidRPr="000E680F" w:rsidRDefault="000958A3" w:rsidP="009C7934">
      <w:pPr>
        <w:pStyle w:val="FliesstextArialmitEinzug"/>
        <w:rPr>
          <w:rFonts w:ascii="Arial" w:hAnsi="Arial" w:cs="Arial"/>
          <w:color w:val="auto"/>
          <w:lang w:val="it-IT"/>
        </w:rPr>
      </w:pPr>
      <w:r w:rsidRPr="000E680F">
        <w:rPr>
          <w:rFonts w:ascii="Arial" w:hAnsi="Arial" w:cs="Arial"/>
          <w:color w:val="auto"/>
          <w:lang w:val="it-IT"/>
        </w:rPr>
        <w:t>Inoltre può controllare in ogni momento la Sua posizione individuale anche online accedendo alla Sua area riservata dal sito internet</w:t>
      </w:r>
      <w:r>
        <w:rPr>
          <w:rFonts w:ascii="Arial" w:hAnsi="Arial" w:cs="Arial"/>
          <w:color w:val="auto"/>
          <w:lang w:val="it-IT"/>
        </w:rPr>
        <w:t xml:space="preserve"> ....</w:t>
      </w:r>
    </w:p>
    <w:p w:rsidR="000958A3" w:rsidRPr="000E680F" w:rsidRDefault="000958A3" w:rsidP="009C7934">
      <w:pPr>
        <w:pStyle w:val="FliesstextArialmitEinzug"/>
        <w:rPr>
          <w:rFonts w:ascii="Arial" w:hAnsi="Arial" w:cs="Arial"/>
          <w:color w:val="auto"/>
          <w:lang w:val="it-IT"/>
        </w:rPr>
      </w:pPr>
      <w:r w:rsidRPr="000E680F">
        <w:rPr>
          <w:rFonts w:ascii="Arial" w:hAnsi="Arial" w:cs="Arial"/>
          <w:color w:val="auto"/>
          <w:lang w:val="it-IT"/>
        </w:rPr>
        <w:t>Queste informazioni Le consentono di controllare tempo per tempo la regolarità dei versamenti effettuati e l’adeguatezza del Suo piano previdenziale complementare.</w:t>
      </w:r>
    </w:p>
    <w:p w:rsidR="000958A3" w:rsidRPr="000E680F" w:rsidRDefault="000958A3" w:rsidP="009C7934">
      <w:pPr>
        <w:pStyle w:val="FliesstextArialmitEinzug"/>
        <w:tabs>
          <w:tab w:val="left" w:pos="3685"/>
        </w:tabs>
        <w:ind w:left="1701"/>
        <w:rPr>
          <w:rFonts w:ascii="Arial" w:hAnsi="Arial" w:cs="Arial"/>
          <w:color w:val="auto"/>
          <w:lang w:val="it-IT"/>
        </w:rPr>
      </w:pPr>
    </w:p>
    <w:p w:rsidR="000958A3" w:rsidRPr="000E680F" w:rsidRDefault="000958A3" w:rsidP="009C7934">
      <w:pPr>
        <w:pStyle w:val="FliesstextArialmitEinzug"/>
        <w:tabs>
          <w:tab w:val="left" w:pos="3685"/>
        </w:tabs>
        <w:ind w:left="1701"/>
        <w:rPr>
          <w:rFonts w:ascii="Arial" w:hAnsi="Arial" w:cs="Arial"/>
          <w:color w:val="auto"/>
          <w:lang w:val="it-IT"/>
        </w:rPr>
      </w:pPr>
      <w:r>
        <w:rPr>
          <w:noProof/>
          <w:lang w:eastAsia="de-DE"/>
        </w:rPr>
        <w:pict>
          <v:group id="Gruppo 9" o:spid="_x0000_s1031" style="position:absolute;left:0;text-align:left;margin-left:-6.4pt;margin-top:2.6pt;width:473pt;height:231pt;z-index:251658240" coordsize="60071,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">
            <v:rect id="Rettangolo 7" o:spid="_x0000_s1032" style="position:absolute;left:3556;top:1778;width:56515;height:275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0cMQA&#10;AADaAAAADwAAAGRycy9kb3ducmV2LnhtbESPQWvCQBSE7wX/w/KE3uqmBk1JsxEJCAU9tFosvT2y&#10;r0lo9m3Mrpr8+25B8DjMzDdMthpMKy7Uu8aygudZBIK4tLrhSsHnYfP0AsJ5ZI2tZVIwkoNVPnnI&#10;MNX2yh902ftKBAi7FBXU3neplK6syaCb2Y44eD+2N+iD7Cupe7wGuGnlPIqW0mDDYaHGjoqayt/9&#10;2Shoxvj9e1d8JcX2dIydHY8uXhilHqfD+hWEp8Hfw7f2m1aQwP+Vc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99HDEAAAA2gAAAA8AAAAAAAAAAAAAAAAAmAIAAGRycy9k&#10;b3ducmV2LnhtbFBLBQYAAAAABAAEAPUAAACJAwAAAAA=&#10;" filled="f"/>
            <v:shape id="Immagine 8" o:spid="_x0000_s1033" type="#_x0000_t75" style="position:absolute;width:7556;height:75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SjSvCAAAA2gAAAA8AAABkcnMvZG93bnJldi54bWxETz1vwjAQ3ZH4D9YhdQMHKLQKGFSBqhY6&#10;0AIL2xEfSWh8jmwXwr+vByTGp/c9nTemEhdyvrSsoN9LQBBnVpecK9jv3ruvIHxA1lhZJgU38jCf&#10;tVtTTLW98g9dtiEXMYR9igqKEOpUSp8VZND3bE0cuZN1BkOELpfa4TWGm0oOkmQsDZYcGwqsaVFQ&#10;9rv9Mwpe1reNc+HwfKxGw/V5s1x9fXyvlHrqNG8TEIGa8BDf3Z9aQdwar8QbIG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ko0rwgAAANoAAAAPAAAAAAAAAAAAAAAAAJ8C&#10;AABkcnMvZG93bnJldi54bWxQSwUGAAAAAAQABAD3AAAAjgMAAAAA&#10;">
              <v:imagedata r:id="rId7" o:title=""/>
              <v:path arrowok="t"/>
            </v:shape>
          </v:group>
        </w:pict>
      </w:r>
    </w:p>
    <w:p w:rsidR="000958A3" w:rsidRPr="000E680F" w:rsidRDefault="000958A3" w:rsidP="009C7934">
      <w:pPr>
        <w:pStyle w:val="FliesstextArialmitEinzug"/>
        <w:tabs>
          <w:tab w:val="left" w:pos="3685"/>
        </w:tabs>
        <w:ind w:left="1701"/>
        <w:rPr>
          <w:rFonts w:ascii="Arial" w:hAnsi="Arial" w:cs="Arial"/>
          <w:color w:val="auto"/>
          <w:lang w:val="it-IT"/>
        </w:rPr>
      </w:pPr>
    </w:p>
    <w:p w:rsidR="000958A3" w:rsidRPr="000E680F" w:rsidRDefault="000958A3" w:rsidP="009C7934">
      <w:pPr>
        <w:pStyle w:val="FliesstextArialmitEinzug"/>
        <w:tabs>
          <w:tab w:val="left" w:pos="3685"/>
        </w:tabs>
        <w:ind w:left="1417"/>
        <w:rPr>
          <w:rFonts w:ascii="Arial" w:hAnsi="Arial" w:cs="Arial"/>
          <w:color w:val="auto"/>
          <w:lang w:val="it-IT"/>
        </w:rPr>
      </w:pPr>
    </w:p>
    <w:p w:rsidR="000958A3" w:rsidRPr="000E680F" w:rsidRDefault="000958A3" w:rsidP="009C7934">
      <w:pPr>
        <w:pStyle w:val="FliesstextArialmitEinzug"/>
        <w:tabs>
          <w:tab w:val="left" w:pos="3685"/>
        </w:tabs>
        <w:ind w:left="1417"/>
        <w:rPr>
          <w:rFonts w:ascii="Arial" w:hAnsi="Arial" w:cs="Arial"/>
          <w:color w:val="auto"/>
          <w:lang w:val="it-IT"/>
        </w:rPr>
      </w:pPr>
      <w:r w:rsidRPr="000E680F">
        <w:rPr>
          <w:rFonts w:ascii="Arial" w:hAnsi="Arial" w:cs="Arial"/>
          <w:b/>
          <w:bCs/>
          <w:color w:val="auto"/>
          <w:lang w:val="it-IT"/>
        </w:rPr>
        <w:t>Per qualsiasi ulteriore informazione</w:t>
      </w:r>
      <w:r w:rsidRPr="000E680F">
        <w:rPr>
          <w:rFonts w:ascii="Arial" w:hAnsi="Arial" w:cs="Arial"/>
          <w:color w:val="auto"/>
          <w:lang w:val="it-IT"/>
        </w:rPr>
        <w:t xml:space="preserve"> può rivolgersi in ogni momento al Suo fondo pensione oppure ad uno degli sportelli informativi Pensplan Infopoint presenti su tutto il territorio della Regione Trentino-Alto Adige/Südtirol. Consulti la lista completa di tutti i Pensplan Infopoint su www.pensplan.com.</w:t>
      </w:r>
    </w:p>
    <w:p w:rsidR="000958A3" w:rsidRPr="000E680F" w:rsidRDefault="000958A3" w:rsidP="009C7934">
      <w:pPr>
        <w:pStyle w:val="FliesstextArialmitEinzug"/>
        <w:tabs>
          <w:tab w:val="left" w:pos="3685"/>
        </w:tabs>
        <w:ind w:left="1417"/>
        <w:rPr>
          <w:rFonts w:ascii="Arial" w:hAnsi="Arial" w:cs="Arial"/>
          <w:color w:val="auto"/>
          <w:lang w:val="it-IT"/>
        </w:rPr>
      </w:pPr>
    </w:p>
    <w:p w:rsidR="000958A3" w:rsidRPr="000E680F" w:rsidRDefault="000958A3" w:rsidP="009C7934">
      <w:pPr>
        <w:pStyle w:val="FliesstextArialmitEinzug"/>
        <w:tabs>
          <w:tab w:val="left" w:pos="3685"/>
        </w:tabs>
        <w:ind w:left="1417"/>
        <w:rPr>
          <w:rFonts w:ascii="Arial" w:hAnsi="Arial" w:cs="Arial"/>
          <w:color w:val="auto"/>
          <w:lang w:val="it-IT"/>
        </w:rPr>
      </w:pPr>
    </w:p>
    <w:p w:rsidR="000958A3" w:rsidRPr="000E680F" w:rsidRDefault="000958A3" w:rsidP="009C7934">
      <w:pPr>
        <w:pStyle w:val="FliesstextArialmitEinzug"/>
        <w:tabs>
          <w:tab w:val="left" w:pos="3685"/>
        </w:tabs>
        <w:ind w:left="1417"/>
        <w:rPr>
          <w:rFonts w:ascii="Arial" w:hAnsi="Arial" w:cs="Arial"/>
          <w:color w:val="auto"/>
          <w:lang w:val="it-IT"/>
        </w:rPr>
      </w:pPr>
    </w:p>
    <w:p w:rsidR="000958A3" w:rsidRPr="000E680F" w:rsidRDefault="000958A3" w:rsidP="009C7934">
      <w:pPr>
        <w:pStyle w:val="FliesstextArialmitEinzug"/>
        <w:ind w:left="1417"/>
        <w:rPr>
          <w:rFonts w:ascii="Arial" w:hAnsi="Arial" w:cs="Arial"/>
          <w:color w:val="auto"/>
          <w:lang w:val="it-IT"/>
        </w:rPr>
      </w:pPr>
      <w:r w:rsidRPr="000E680F">
        <w:rPr>
          <w:rFonts w:ascii="Arial" w:hAnsi="Arial" w:cs="Arial"/>
          <w:color w:val="auto"/>
          <w:lang w:val="it-IT"/>
        </w:rPr>
        <w:t>Può inoltre rivolgersi direttamente agli uffici di Pensplan Centrum S.p.A.:</w:t>
      </w:r>
    </w:p>
    <w:p w:rsidR="000958A3" w:rsidRPr="000E680F" w:rsidRDefault="000958A3" w:rsidP="009C7934">
      <w:pPr>
        <w:pStyle w:val="FliesstextArialmitEinzug"/>
        <w:ind w:left="1417"/>
        <w:rPr>
          <w:rFonts w:ascii="Arial" w:hAnsi="Arial" w:cs="Arial"/>
          <w:color w:val="auto"/>
          <w:lang w:val="it-IT"/>
        </w:rPr>
      </w:pPr>
    </w:p>
    <w:p w:rsidR="000958A3" w:rsidRPr="000E680F" w:rsidRDefault="000958A3" w:rsidP="009C7934">
      <w:pPr>
        <w:pStyle w:val="FliesstextArialmitEinzug"/>
        <w:ind w:left="1417"/>
        <w:rPr>
          <w:rFonts w:ascii="Arial" w:hAnsi="Arial" w:cs="Arial"/>
          <w:color w:val="auto"/>
          <w:lang w:val="it-IT"/>
        </w:rPr>
      </w:pPr>
      <w:r w:rsidRPr="000E680F">
        <w:rPr>
          <w:rFonts w:ascii="Arial" w:hAnsi="Arial" w:cs="Arial"/>
          <w:b/>
          <w:bCs/>
          <w:color w:val="auto"/>
          <w:lang w:val="it-IT"/>
        </w:rPr>
        <w:t>Sede di Bolzano</w:t>
      </w:r>
      <w:r w:rsidRPr="000E680F">
        <w:rPr>
          <w:rFonts w:ascii="Arial" w:hAnsi="Arial" w:cs="Arial"/>
          <w:color w:val="auto"/>
          <w:lang w:val="it-IT"/>
        </w:rPr>
        <w:tab/>
      </w:r>
      <w:r w:rsidRPr="000E680F">
        <w:rPr>
          <w:rFonts w:ascii="Arial" w:hAnsi="Arial" w:cs="Arial"/>
          <w:color w:val="auto"/>
          <w:lang w:val="it-IT"/>
        </w:rPr>
        <w:tab/>
      </w:r>
      <w:r w:rsidRPr="000E680F">
        <w:rPr>
          <w:rFonts w:ascii="Arial" w:hAnsi="Arial" w:cs="Arial"/>
          <w:b/>
          <w:bCs/>
          <w:color w:val="auto"/>
          <w:lang w:val="it-IT"/>
        </w:rPr>
        <w:t>Sede di Trento</w:t>
      </w:r>
    </w:p>
    <w:p w:rsidR="000958A3" w:rsidRPr="000E680F" w:rsidRDefault="000958A3" w:rsidP="009C7934">
      <w:pPr>
        <w:pStyle w:val="FliesstextArialmitEinzug"/>
        <w:ind w:left="1417"/>
        <w:rPr>
          <w:rFonts w:ascii="Arial" w:hAnsi="Arial" w:cs="Arial"/>
          <w:color w:val="auto"/>
          <w:lang w:val="it-IT"/>
        </w:rPr>
      </w:pPr>
      <w:r w:rsidRPr="000E680F">
        <w:rPr>
          <w:rFonts w:ascii="Arial" w:hAnsi="Arial" w:cs="Arial"/>
          <w:color w:val="auto"/>
          <w:lang w:val="it-IT"/>
        </w:rPr>
        <w:t>Via della Mostra 11/13</w:t>
      </w:r>
      <w:r w:rsidRPr="000E680F">
        <w:rPr>
          <w:rFonts w:ascii="Arial" w:hAnsi="Arial" w:cs="Arial"/>
          <w:color w:val="auto"/>
          <w:lang w:val="it-IT"/>
        </w:rPr>
        <w:tab/>
      </w:r>
      <w:r w:rsidRPr="000E680F">
        <w:rPr>
          <w:rFonts w:ascii="Arial" w:hAnsi="Arial" w:cs="Arial"/>
          <w:color w:val="auto"/>
          <w:lang w:val="it-IT"/>
        </w:rPr>
        <w:tab/>
        <w:t>Via Gazzoletti 2 c/o Palazzo della Regione</w:t>
      </w:r>
    </w:p>
    <w:p w:rsidR="000958A3" w:rsidRPr="000E680F" w:rsidRDefault="000958A3" w:rsidP="009C7934">
      <w:pPr>
        <w:pStyle w:val="FliesstextArialmitEinzug"/>
        <w:ind w:left="1417"/>
        <w:rPr>
          <w:rFonts w:ascii="Arial" w:hAnsi="Arial" w:cs="Arial"/>
          <w:color w:val="auto"/>
          <w:lang w:val="it-IT"/>
        </w:rPr>
      </w:pPr>
      <w:r w:rsidRPr="000E680F">
        <w:rPr>
          <w:rFonts w:ascii="Arial" w:hAnsi="Arial" w:cs="Arial"/>
          <w:color w:val="auto"/>
          <w:lang w:val="it-IT"/>
        </w:rPr>
        <w:t>39100 Bolzano</w:t>
      </w:r>
      <w:r w:rsidRPr="000E680F">
        <w:rPr>
          <w:rFonts w:ascii="Arial" w:hAnsi="Arial" w:cs="Arial"/>
          <w:color w:val="auto"/>
          <w:lang w:val="it-IT"/>
        </w:rPr>
        <w:tab/>
      </w:r>
      <w:r w:rsidRPr="000E680F">
        <w:rPr>
          <w:rFonts w:ascii="Arial" w:hAnsi="Arial" w:cs="Arial"/>
          <w:color w:val="auto"/>
          <w:lang w:val="it-IT"/>
        </w:rPr>
        <w:tab/>
      </w:r>
      <w:r w:rsidRPr="000E680F">
        <w:rPr>
          <w:rFonts w:ascii="Arial" w:hAnsi="Arial" w:cs="Arial"/>
          <w:color w:val="auto"/>
          <w:lang w:val="it-IT"/>
        </w:rPr>
        <w:tab/>
        <w:t>38122 Trento</w:t>
      </w:r>
    </w:p>
    <w:p w:rsidR="000958A3" w:rsidRPr="000E680F" w:rsidRDefault="000958A3" w:rsidP="009C7934">
      <w:pPr>
        <w:pStyle w:val="FliesstextArialmitEinzug"/>
        <w:ind w:left="1417"/>
        <w:rPr>
          <w:rFonts w:ascii="Arial" w:hAnsi="Arial" w:cs="Arial"/>
          <w:color w:val="auto"/>
          <w:lang w:val="it-IT"/>
        </w:rPr>
      </w:pPr>
      <w:r w:rsidRPr="000E680F">
        <w:rPr>
          <w:rFonts w:ascii="Arial" w:hAnsi="Arial" w:cs="Arial"/>
          <w:color w:val="auto"/>
          <w:lang w:val="it-IT"/>
        </w:rPr>
        <w:t>Tel. +39 0471 317 600</w:t>
      </w:r>
      <w:r w:rsidRPr="000E680F">
        <w:rPr>
          <w:rFonts w:ascii="Arial" w:hAnsi="Arial" w:cs="Arial"/>
          <w:color w:val="auto"/>
          <w:lang w:val="it-IT"/>
        </w:rPr>
        <w:tab/>
      </w:r>
      <w:r w:rsidRPr="000E680F">
        <w:rPr>
          <w:rFonts w:ascii="Arial" w:hAnsi="Arial" w:cs="Arial"/>
          <w:color w:val="auto"/>
          <w:lang w:val="it-IT"/>
        </w:rPr>
        <w:tab/>
        <w:t>Tel. +39 0461 274 800</w:t>
      </w:r>
    </w:p>
    <w:p w:rsidR="000958A3" w:rsidRPr="000E680F" w:rsidRDefault="000958A3" w:rsidP="009C7934">
      <w:pPr>
        <w:pStyle w:val="FliesstextArialmitEinzug"/>
        <w:ind w:left="1417"/>
        <w:rPr>
          <w:rFonts w:ascii="Arial" w:hAnsi="Arial" w:cs="Arial"/>
          <w:color w:val="auto"/>
          <w:lang w:val="it-IT"/>
        </w:rPr>
      </w:pPr>
    </w:p>
    <w:p w:rsidR="000958A3" w:rsidRPr="000E680F" w:rsidRDefault="000958A3" w:rsidP="009C7934">
      <w:pPr>
        <w:pStyle w:val="FliesstextArialmitEinzug"/>
        <w:ind w:left="1417"/>
        <w:rPr>
          <w:rFonts w:ascii="Arial" w:hAnsi="Arial" w:cs="Arial"/>
          <w:color w:val="auto"/>
          <w:lang w:val="it-IT"/>
        </w:rPr>
      </w:pPr>
      <w:r w:rsidRPr="000E680F">
        <w:rPr>
          <w:rFonts w:ascii="Arial" w:hAnsi="Arial" w:cs="Arial"/>
          <w:color w:val="auto"/>
          <w:lang w:val="it-IT"/>
        </w:rPr>
        <w:t>info@pensplan.com – www.pensplan.com</w:t>
      </w:r>
    </w:p>
    <w:p w:rsidR="000958A3" w:rsidRPr="000E680F" w:rsidRDefault="000958A3" w:rsidP="009C7934">
      <w:pPr>
        <w:pStyle w:val="FliesstextArialmitEinzug"/>
        <w:tabs>
          <w:tab w:val="left" w:pos="3685"/>
        </w:tabs>
        <w:ind w:left="1134"/>
        <w:rPr>
          <w:rFonts w:ascii="Arial" w:hAnsi="Arial" w:cs="Arial"/>
          <w:color w:val="auto"/>
          <w:lang w:val="it-IT"/>
        </w:rPr>
      </w:pPr>
    </w:p>
    <w:p w:rsidR="000958A3" w:rsidRPr="000E680F" w:rsidRDefault="000958A3" w:rsidP="009C7934">
      <w:pPr>
        <w:pStyle w:val="FliesstextArialmitEinzug"/>
        <w:tabs>
          <w:tab w:val="left" w:pos="3685"/>
        </w:tabs>
        <w:rPr>
          <w:rFonts w:ascii="Arial" w:hAnsi="Arial" w:cs="Arial"/>
          <w:color w:val="auto"/>
          <w:lang w:val="it-IT"/>
        </w:rPr>
      </w:pPr>
    </w:p>
    <w:p w:rsidR="000958A3" w:rsidRPr="000E680F" w:rsidRDefault="000958A3" w:rsidP="009C7934">
      <w:pPr>
        <w:pStyle w:val="KleingedrucktesArial"/>
        <w:tabs>
          <w:tab w:val="left" w:pos="3685"/>
        </w:tabs>
        <w:rPr>
          <w:rFonts w:ascii="Arial" w:hAnsi="Arial" w:cs="Arial"/>
          <w:color w:val="auto"/>
          <w:lang w:val="it-IT"/>
        </w:rPr>
      </w:pPr>
    </w:p>
    <w:p w:rsidR="000958A3" w:rsidRPr="000E680F" w:rsidRDefault="000958A3" w:rsidP="00B869E0">
      <w:pPr>
        <w:pStyle w:val="KleingedrucktesArial"/>
        <w:rPr>
          <w:rFonts w:ascii="Arial" w:hAnsi="Arial" w:cs="Arial"/>
          <w:color w:val="auto"/>
          <w:lang w:val="it-IT"/>
        </w:rPr>
      </w:pPr>
      <w:r w:rsidRPr="000E680F">
        <w:rPr>
          <w:rFonts w:ascii="Arial" w:hAnsi="Arial" w:cs="Arial"/>
          <w:color w:val="auto"/>
          <w:vertAlign w:val="superscript"/>
          <w:lang w:val="it-IT"/>
        </w:rPr>
        <w:t xml:space="preserve">1 </w:t>
      </w:r>
      <w:r w:rsidRPr="000E680F">
        <w:rPr>
          <w:rFonts w:ascii="Arial" w:hAnsi="Arial" w:cs="Arial"/>
          <w:color w:val="auto"/>
          <w:lang w:val="it-IT"/>
        </w:rPr>
        <w:t>I risultati del calcolo previsionale sono ottenuti in base alle ipotesi ed ai dati previsti dalla Commissione di vigilanza sui fondi pensione (Covip) per la redazione del documento “La mia pensione complementare” di cui alla Deliberazione del 31 gennaio 2008 e successive modifiche ed integrazioni (in precedenza denominato “Progetto esemplificativo personalizzato”). Tale documento rappresenta una stima dell’evoluzione tempo per tempo della posizione individuale e dell’importo della pensione complementare attesa e viene trasmesso entro il 31 marzo di ogni anno agli iscritti di un fondo pensione unitamente alla “Comunicazione periodica”. Di seguito si riporta l’elenco delle ipotesi e dei dati utilizzati nel calcolo previsionale:</w:t>
      </w:r>
    </w:p>
    <w:p w:rsidR="000958A3" w:rsidRPr="000E680F" w:rsidRDefault="000958A3" w:rsidP="009C7934">
      <w:pPr>
        <w:pStyle w:val="KleingedrucktesArial"/>
        <w:rPr>
          <w:rFonts w:ascii="Arial" w:hAnsi="Arial" w:cs="Arial"/>
          <w:color w:val="auto"/>
          <w:lang w:val="it-IT"/>
        </w:rPr>
      </w:pPr>
      <w:r w:rsidRPr="000E680F">
        <w:rPr>
          <w:rFonts w:ascii="Arial" w:hAnsi="Arial" w:cs="Arial"/>
          <w:color w:val="auto"/>
          <w:lang w:val="it-IT"/>
        </w:rPr>
        <w:t>a) Ipotesi definite dalla Covip:</w:t>
      </w:r>
    </w:p>
    <w:p w:rsidR="000958A3" w:rsidRPr="000E680F" w:rsidRDefault="000958A3" w:rsidP="009C7934">
      <w:pPr>
        <w:pStyle w:val="KleingedrucktesArial"/>
        <w:rPr>
          <w:rFonts w:ascii="Arial" w:hAnsi="Arial" w:cs="Arial"/>
          <w:color w:val="auto"/>
          <w:lang w:val="it-IT"/>
        </w:rPr>
      </w:pPr>
      <w:r w:rsidRPr="000E680F">
        <w:rPr>
          <w:rFonts w:ascii="Arial" w:hAnsi="Arial" w:cs="Arial"/>
          <w:color w:val="auto"/>
          <w:lang w:val="it-IT"/>
        </w:rPr>
        <w:t>- tasso atteso di inflazione: 2,00%</w:t>
      </w:r>
    </w:p>
    <w:p w:rsidR="000958A3" w:rsidRPr="000E680F" w:rsidRDefault="000958A3" w:rsidP="009C7934">
      <w:pPr>
        <w:pStyle w:val="KleingedrucktesArial"/>
        <w:rPr>
          <w:rFonts w:ascii="Arial" w:hAnsi="Arial" w:cs="Arial"/>
          <w:color w:val="auto"/>
          <w:lang w:val="it-IT"/>
        </w:rPr>
      </w:pPr>
      <w:r w:rsidRPr="000E680F">
        <w:rPr>
          <w:rFonts w:ascii="Arial" w:hAnsi="Arial" w:cs="Arial"/>
          <w:color w:val="auto"/>
          <w:lang w:val="it-IT"/>
        </w:rPr>
        <w:t>- tasso atteso di crescita della contribuzione/retribuzione (in termini reali): 1,00%</w:t>
      </w:r>
    </w:p>
    <w:p w:rsidR="000958A3" w:rsidRPr="000E680F" w:rsidRDefault="000958A3" w:rsidP="009C7934">
      <w:pPr>
        <w:pStyle w:val="KleingedrucktesArial"/>
        <w:rPr>
          <w:rFonts w:ascii="Arial" w:hAnsi="Arial" w:cs="Arial"/>
          <w:color w:val="auto"/>
          <w:lang w:val="it-IT"/>
        </w:rPr>
      </w:pPr>
      <w:r w:rsidRPr="000E680F">
        <w:rPr>
          <w:rFonts w:ascii="Arial" w:hAnsi="Arial" w:cs="Arial"/>
          <w:color w:val="auto"/>
          <w:lang w:val="it-IT"/>
        </w:rPr>
        <w:t>- basi demografiche per il calcolo della rendita: IPS55 (differenziata o indifferenziata per sesso secondo quanto applicato dal fondo)*</w:t>
      </w:r>
    </w:p>
    <w:p w:rsidR="000958A3" w:rsidRPr="000E680F" w:rsidRDefault="000958A3" w:rsidP="009C7934">
      <w:pPr>
        <w:pStyle w:val="KleingedrucktesArial"/>
        <w:rPr>
          <w:rFonts w:ascii="Arial" w:hAnsi="Arial" w:cs="Arial"/>
          <w:color w:val="auto"/>
          <w:lang w:val="it-IT"/>
        </w:rPr>
      </w:pPr>
      <w:r w:rsidRPr="000E680F">
        <w:rPr>
          <w:rFonts w:ascii="Arial" w:hAnsi="Arial" w:cs="Arial"/>
          <w:color w:val="auto"/>
          <w:lang w:val="it-IT"/>
        </w:rPr>
        <w:t>- basi finanziarie per il calcolo della rendita: 0,00%</w:t>
      </w:r>
    </w:p>
    <w:p w:rsidR="000958A3" w:rsidRPr="000E680F" w:rsidRDefault="000958A3" w:rsidP="009C7934">
      <w:pPr>
        <w:pStyle w:val="KleingedrucktesArial"/>
        <w:rPr>
          <w:rFonts w:ascii="Arial" w:hAnsi="Arial" w:cs="Arial"/>
          <w:color w:val="auto"/>
          <w:lang w:val="it-IT"/>
        </w:rPr>
      </w:pPr>
      <w:r w:rsidRPr="000E680F">
        <w:rPr>
          <w:rFonts w:ascii="Arial" w:hAnsi="Arial" w:cs="Arial"/>
          <w:color w:val="auto"/>
          <w:lang w:val="it-IT"/>
        </w:rPr>
        <w:t>- costo relativo alla trasformazione della posizione individuale in pensione complementare: 1,25%</w:t>
      </w:r>
    </w:p>
    <w:p w:rsidR="000958A3" w:rsidRPr="000E680F" w:rsidRDefault="000958A3" w:rsidP="00C82BA7">
      <w:pPr>
        <w:pStyle w:val="KleingedrucktesArial"/>
        <w:tabs>
          <w:tab w:val="left" w:pos="851"/>
        </w:tabs>
        <w:ind w:left="652"/>
        <w:rPr>
          <w:rFonts w:ascii="Arial" w:hAnsi="Arial" w:cs="Arial"/>
          <w:color w:val="auto"/>
          <w:lang w:val="it-IT"/>
        </w:rPr>
      </w:pPr>
      <w:r w:rsidRPr="000E680F">
        <w:rPr>
          <w:rFonts w:ascii="Arial" w:hAnsi="Arial" w:cs="Arial"/>
          <w:color w:val="auto"/>
          <w:lang w:val="it-IT"/>
        </w:rPr>
        <w:t>* Qualora i coefficienti di conversione effettivamente utilizzati dalla forma pensionistica complementare al momento dell’elaborazione della proiezione risultino meno favorevoli all’iscritto rispetto a quelli sopra indicati, il calcolo della prima rata mensile di rendita ne tiene conto applicando i coefficienti propri della forma pensionistica.</w:t>
      </w:r>
    </w:p>
    <w:p w:rsidR="000958A3" w:rsidRPr="000E680F" w:rsidRDefault="000958A3" w:rsidP="009C7934">
      <w:pPr>
        <w:pStyle w:val="KleingedrucktesArial"/>
        <w:rPr>
          <w:rFonts w:ascii="Arial" w:hAnsi="Arial" w:cs="Arial"/>
          <w:color w:val="auto"/>
          <w:lang w:val="it-IT"/>
        </w:rPr>
      </w:pPr>
      <w:r w:rsidRPr="000E680F">
        <w:rPr>
          <w:rFonts w:ascii="Arial" w:hAnsi="Arial" w:cs="Arial"/>
          <w:color w:val="auto"/>
          <w:lang w:val="it-IT"/>
        </w:rPr>
        <w:t>b) Età di pensionamento: a differenza di quanto previsto dalla Covip è stata utilizzata un’età di pensionamento di 66 anni per la generalità degli iscritti ai fondi pensione</w:t>
      </w:r>
    </w:p>
    <w:p w:rsidR="000958A3" w:rsidRPr="000E680F" w:rsidRDefault="000958A3" w:rsidP="009C7934">
      <w:pPr>
        <w:pStyle w:val="KleingedrucktesArial"/>
        <w:rPr>
          <w:rFonts w:ascii="Arial" w:hAnsi="Arial" w:cs="Arial"/>
          <w:color w:val="auto"/>
          <w:lang w:val="it-IT"/>
        </w:rPr>
      </w:pPr>
      <w:r w:rsidRPr="000E680F">
        <w:rPr>
          <w:rFonts w:ascii="Arial" w:hAnsi="Arial" w:cs="Arial"/>
          <w:color w:val="auto"/>
          <w:lang w:val="it-IT"/>
        </w:rPr>
        <w:t>c) Dati relativi al fondo pensione: costi diretti e indiretti connessi alla partecipazione nella fase di accumulo</w:t>
      </w:r>
    </w:p>
    <w:p w:rsidR="000958A3" w:rsidRPr="000E680F" w:rsidRDefault="000958A3" w:rsidP="009C7934">
      <w:pPr>
        <w:pStyle w:val="KleingedrucktesArial"/>
        <w:rPr>
          <w:rFonts w:ascii="Arial" w:hAnsi="Arial" w:cs="Arial"/>
          <w:color w:val="auto"/>
          <w:lang w:val="it-IT"/>
        </w:rPr>
      </w:pPr>
      <w:r w:rsidRPr="000E680F">
        <w:rPr>
          <w:rFonts w:ascii="Arial" w:hAnsi="Arial" w:cs="Arial"/>
          <w:color w:val="auto"/>
          <w:lang w:val="it-IT"/>
        </w:rPr>
        <w:t>d) Dati relativi all’iscritto: età, sesso, misura della contribuzione e linea d’investimento scelta</w:t>
      </w:r>
    </w:p>
    <w:p w:rsidR="000958A3" w:rsidRPr="000E680F" w:rsidRDefault="000958A3" w:rsidP="009F7451">
      <w:pPr>
        <w:pStyle w:val="KleingedrucktesArial"/>
        <w:rPr>
          <w:rFonts w:ascii="Arial" w:hAnsi="Arial" w:cs="Arial"/>
          <w:color w:val="auto"/>
          <w:lang w:val="it-IT"/>
        </w:rPr>
      </w:pPr>
      <w:r w:rsidRPr="000E680F">
        <w:rPr>
          <w:rFonts w:ascii="Arial" w:hAnsi="Arial" w:cs="Arial"/>
          <w:color w:val="auto"/>
          <w:lang w:val="it-IT"/>
        </w:rPr>
        <w:t>e) Tasso atteso di rendimento della linea d’investimento (in termini reali e al lordo dei costi e della tassazione): 4% medio annuo per la componente azionaria e 2% medio annuo per la componente obbligazionaria</w:t>
      </w:r>
    </w:p>
    <w:p w:rsidR="000958A3" w:rsidRPr="000E680F" w:rsidRDefault="000958A3" w:rsidP="009F7451">
      <w:pPr>
        <w:pStyle w:val="KleingedrucktesArial"/>
        <w:rPr>
          <w:rFonts w:ascii="Arial" w:hAnsi="Arial" w:cs="Arial"/>
          <w:color w:val="auto"/>
          <w:lang w:val="it-IT"/>
        </w:rPr>
      </w:pPr>
      <w:r w:rsidRPr="000E680F">
        <w:rPr>
          <w:rFonts w:ascii="Arial" w:hAnsi="Arial" w:cs="Arial"/>
          <w:color w:val="auto"/>
          <w:vertAlign w:val="superscript"/>
          <w:lang w:val="it-IT"/>
        </w:rPr>
        <w:t xml:space="preserve">2 </w:t>
      </w:r>
      <w:r w:rsidRPr="000E680F">
        <w:rPr>
          <w:rFonts w:ascii="Arial" w:hAnsi="Arial" w:cs="Arial"/>
          <w:color w:val="auto"/>
          <w:lang w:val="it-IT"/>
        </w:rPr>
        <w:t>I costi del fondo pensione incidono nel calcolo della pensione complementare e differiscono in base alla linea d'investimento scelta.</w:t>
      </w:r>
    </w:p>
    <w:sectPr w:rsidR="000958A3" w:rsidRPr="000E680F" w:rsidSect="009C7934">
      <w:pgSz w:w="11900" w:h="16840"/>
      <w:pgMar w:top="1247" w:right="1021" w:bottom="73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MinionPro-Regular">
    <w:altName w:val="Geneva"/>
    <w:panose1 w:val="00000000000000000000"/>
    <w:charset w:val="4D"/>
    <w:family w:val="auto"/>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283"/>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7934"/>
    <w:rsid w:val="00006E7E"/>
    <w:rsid w:val="000958A3"/>
    <w:rsid w:val="000E680F"/>
    <w:rsid w:val="001140EB"/>
    <w:rsid w:val="00137F26"/>
    <w:rsid w:val="00154134"/>
    <w:rsid w:val="001705C7"/>
    <w:rsid w:val="00193411"/>
    <w:rsid w:val="00202B01"/>
    <w:rsid w:val="002755DF"/>
    <w:rsid w:val="002902D1"/>
    <w:rsid w:val="002968EF"/>
    <w:rsid w:val="002B0AC4"/>
    <w:rsid w:val="00313EDA"/>
    <w:rsid w:val="003960C7"/>
    <w:rsid w:val="003F1FE5"/>
    <w:rsid w:val="003F7F99"/>
    <w:rsid w:val="00431666"/>
    <w:rsid w:val="00490670"/>
    <w:rsid w:val="004C5816"/>
    <w:rsid w:val="004F36C3"/>
    <w:rsid w:val="00540D56"/>
    <w:rsid w:val="0054562C"/>
    <w:rsid w:val="00552594"/>
    <w:rsid w:val="00593D45"/>
    <w:rsid w:val="005D63FC"/>
    <w:rsid w:val="005E036C"/>
    <w:rsid w:val="005E6DDE"/>
    <w:rsid w:val="0063353D"/>
    <w:rsid w:val="00634793"/>
    <w:rsid w:val="00663A36"/>
    <w:rsid w:val="00675DA7"/>
    <w:rsid w:val="006D0F47"/>
    <w:rsid w:val="007277AE"/>
    <w:rsid w:val="008023CE"/>
    <w:rsid w:val="00812728"/>
    <w:rsid w:val="0085284C"/>
    <w:rsid w:val="00861F68"/>
    <w:rsid w:val="00911820"/>
    <w:rsid w:val="009248CF"/>
    <w:rsid w:val="00967DA8"/>
    <w:rsid w:val="009C7934"/>
    <w:rsid w:val="009F7451"/>
    <w:rsid w:val="00AC206E"/>
    <w:rsid w:val="00AE508F"/>
    <w:rsid w:val="00B557F2"/>
    <w:rsid w:val="00B869E0"/>
    <w:rsid w:val="00BA0106"/>
    <w:rsid w:val="00BE6B36"/>
    <w:rsid w:val="00C251D6"/>
    <w:rsid w:val="00C82BA7"/>
    <w:rsid w:val="00CF5341"/>
    <w:rsid w:val="00D35392"/>
    <w:rsid w:val="00D46AA7"/>
    <w:rsid w:val="00D65AA9"/>
    <w:rsid w:val="00DE0614"/>
    <w:rsid w:val="00E12CCB"/>
    <w:rsid w:val="00EC4C98"/>
    <w:rsid w:val="00EC6BCC"/>
    <w:rsid w:val="00F01BB3"/>
    <w:rsid w:val="00F65E77"/>
    <w:rsid w:val="00FE7F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it-IT"/>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liesstextArial">
    <w:name w:val="Fliesstext Arial"/>
    <w:basedOn w:val="Normal"/>
    <w:uiPriority w:val="99"/>
    <w:rsid w:val="009C7934"/>
    <w:pPr>
      <w:widowControl w:val="0"/>
      <w:tabs>
        <w:tab w:val="left" w:pos="420"/>
        <w:tab w:val="left" w:pos="3685"/>
      </w:tabs>
      <w:suppressAutoHyphens/>
      <w:autoSpaceDE w:val="0"/>
      <w:autoSpaceDN w:val="0"/>
      <w:adjustRightInd w:val="0"/>
      <w:spacing w:line="240" w:lineRule="atLeast"/>
      <w:textAlignment w:val="center"/>
    </w:pPr>
    <w:rPr>
      <w:rFonts w:ascii="ArialMT" w:hAnsi="ArialMT" w:cs="ArialMT"/>
      <w:color w:val="565653"/>
      <w:sz w:val="20"/>
      <w:szCs w:val="20"/>
    </w:rPr>
  </w:style>
  <w:style w:type="paragraph" w:customStyle="1" w:styleId="FliesstextArialmitEinzug">
    <w:name w:val="Fliesstext Arial mit Einzug"/>
    <w:basedOn w:val="Normal"/>
    <w:uiPriority w:val="99"/>
    <w:rsid w:val="009C7934"/>
    <w:pPr>
      <w:widowControl w:val="0"/>
      <w:tabs>
        <w:tab w:val="left" w:pos="420"/>
      </w:tabs>
      <w:suppressAutoHyphens/>
      <w:autoSpaceDE w:val="0"/>
      <w:autoSpaceDN w:val="0"/>
      <w:adjustRightInd w:val="0"/>
      <w:spacing w:line="240" w:lineRule="atLeast"/>
      <w:ind w:left="567"/>
      <w:textAlignment w:val="center"/>
    </w:pPr>
    <w:rPr>
      <w:rFonts w:ascii="ArialMT" w:hAnsi="ArialMT" w:cs="ArialMT"/>
      <w:color w:val="565653"/>
      <w:sz w:val="20"/>
      <w:szCs w:val="20"/>
    </w:rPr>
  </w:style>
  <w:style w:type="paragraph" w:customStyle="1" w:styleId="EinfAbs">
    <w:name w:val="[Einf. Abs.]"/>
    <w:basedOn w:val="Normal"/>
    <w:uiPriority w:val="99"/>
    <w:rsid w:val="009C793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Arial">
    <w:name w:val="Headline Arial"/>
    <w:basedOn w:val="Normal"/>
    <w:uiPriority w:val="99"/>
    <w:rsid w:val="009C7934"/>
    <w:pPr>
      <w:widowControl w:val="0"/>
      <w:tabs>
        <w:tab w:val="left" w:pos="420"/>
      </w:tabs>
      <w:suppressAutoHyphens/>
      <w:autoSpaceDE w:val="0"/>
      <w:autoSpaceDN w:val="0"/>
      <w:adjustRightInd w:val="0"/>
      <w:spacing w:line="240" w:lineRule="atLeast"/>
      <w:textAlignment w:val="center"/>
    </w:pPr>
    <w:rPr>
      <w:rFonts w:ascii="ArialMT" w:hAnsi="ArialMT" w:cs="ArialMT"/>
      <w:color w:val="E2A413"/>
    </w:rPr>
  </w:style>
  <w:style w:type="paragraph" w:customStyle="1" w:styleId="KleingedrucktesArial">
    <w:name w:val="Kleingedrucktes Arial"/>
    <w:basedOn w:val="FliesstextArialmitEinzug"/>
    <w:uiPriority w:val="99"/>
    <w:rsid w:val="009C7934"/>
    <w:pPr>
      <w:spacing w:line="200" w:lineRule="atLeast"/>
    </w:pPr>
    <w:rPr>
      <w:sz w:val="15"/>
      <w:szCs w:val="15"/>
    </w:rPr>
  </w:style>
  <w:style w:type="paragraph" w:styleId="BalloonText">
    <w:name w:val="Balloon Text"/>
    <w:basedOn w:val="Normal"/>
    <w:link w:val="BalloonTextChar"/>
    <w:uiPriority w:val="99"/>
    <w:semiHidden/>
    <w:rsid w:val="009C79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C7934"/>
    <w:rPr>
      <w:rFonts w:ascii="Lucida Grande" w:hAnsi="Lucida Grande"/>
      <w:sz w:val="18"/>
    </w:rPr>
  </w:style>
  <w:style w:type="character" w:styleId="Hyperlink">
    <w:name w:val="Hyperlink"/>
    <w:basedOn w:val="DefaultParagraphFont"/>
    <w:uiPriority w:val="99"/>
    <w:rsid w:val="002902D1"/>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Pages>
  <Words>936</Words>
  <Characters>5902</Characters>
  <Application>Microsoft Office Word</Application>
  <DocSecurity>0</DocSecurity>
  <Lines>0</Lines>
  <Paragraphs>0</Paragraphs>
  <ScaleCrop>false</ScaleCrop>
  <Company>Eismen_1990</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Eisath</dc:creator>
  <cp:keywords/>
  <dc:description/>
  <cp:lastModifiedBy>Fabio Gobbato</cp:lastModifiedBy>
  <cp:revision>2</cp:revision>
  <cp:lastPrinted>2016-08-09T06:52:00Z</cp:lastPrinted>
  <dcterms:created xsi:type="dcterms:W3CDTF">2016-11-24T15:47:00Z</dcterms:created>
  <dcterms:modified xsi:type="dcterms:W3CDTF">2016-11-24T15:47:00Z</dcterms:modified>
</cp:coreProperties>
</file>