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45B" w:rsidRPr="00510410" w:rsidRDefault="00FE3979" w:rsidP="00510410">
      <w:pPr>
        <w:spacing w:line="30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1713230" cy="1028700"/>
                <wp:effectExtent l="6985" t="5715" r="13335" b="133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23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E58" w:rsidRPr="00530B09" w:rsidRDefault="00564E58" w:rsidP="00153DB3">
                            <w:pPr>
                              <w:spacing w:before="600"/>
                              <w:jc w:val="center"/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Elektronische Erkennungsmarke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69pt;margin-top:0;width:134.9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">
                <v:stroke dashstyle="1 1" endcap="round"/>
                <v:textbox>
                  <w:txbxContent>
                    <w:p w:rsidR="00564E58" w:rsidRPr="00530B09" w:rsidRDefault="00564E58" w:rsidP="00153DB3">
                      <w:pPr>
                        <w:spacing w:before="600"/>
                        <w:jc w:val="center"/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Elektronische Erkennungsmarke</w:t>
                      </w:r>
                    </w:p>
                  </w:txbxContent>
                </v:textbox>
              </v:rect>
            </w:pict>
          </mc:Fallback>
        </mc:AlternateContent>
      </w:r>
      <w:r w:rsidR="00C0245B" w:rsidRPr="00510410">
        <w:rPr>
          <w:rFonts w:ascii="Verdana" w:hAnsi="Verdana"/>
          <w:sz w:val="18"/>
          <w:szCs w:val="18"/>
        </w:rPr>
        <w:t xml:space="preserve">An </w:t>
      </w:r>
      <w:r w:rsidR="00556924">
        <w:rPr>
          <w:rFonts w:ascii="Verdana" w:hAnsi="Verdana"/>
          <w:sz w:val="18"/>
          <w:szCs w:val="18"/>
        </w:rPr>
        <w:t>die Abteilung 16 Bildungsverwaltung</w:t>
      </w:r>
    </w:p>
    <w:p w:rsidR="00C0245B" w:rsidRPr="00510410" w:rsidRDefault="00907EB3" w:rsidP="00510410">
      <w:pPr>
        <w:spacing w:line="30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Amt </w:t>
      </w:r>
      <w:r w:rsidR="00556924">
        <w:rPr>
          <w:rFonts w:ascii="Verdana" w:hAnsi="Verdana"/>
          <w:sz w:val="18"/>
          <w:szCs w:val="18"/>
        </w:rPr>
        <w:t>für F</w:t>
      </w:r>
      <w:r w:rsidR="00C0245B" w:rsidRPr="00510410">
        <w:rPr>
          <w:rFonts w:ascii="Verdana" w:hAnsi="Verdana"/>
          <w:sz w:val="18"/>
          <w:szCs w:val="18"/>
        </w:rPr>
        <w:t>inanzierung</w:t>
      </w:r>
      <w:r w:rsidR="00556924">
        <w:rPr>
          <w:rFonts w:ascii="Verdana" w:hAnsi="Verdana"/>
          <w:sz w:val="18"/>
          <w:szCs w:val="18"/>
        </w:rPr>
        <w:t xml:space="preserve"> der Bildungseinrichtungen</w:t>
      </w:r>
    </w:p>
    <w:p w:rsidR="00C0245B" w:rsidRPr="00510410" w:rsidRDefault="00C0245B" w:rsidP="00510410">
      <w:pPr>
        <w:spacing w:line="300" w:lineRule="atLeast"/>
        <w:rPr>
          <w:rFonts w:ascii="Verdana" w:hAnsi="Verdana"/>
          <w:sz w:val="18"/>
          <w:szCs w:val="18"/>
        </w:rPr>
      </w:pPr>
    </w:p>
    <w:p w:rsidR="00C0245B" w:rsidRPr="005A7317" w:rsidRDefault="00C0245B" w:rsidP="00510410">
      <w:pPr>
        <w:spacing w:line="300" w:lineRule="atLeast"/>
        <w:rPr>
          <w:rFonts w:ascii="Verdana" w:hAnsi="Verdana"/>
          <w:sz w:val="18"/>
          <w:szCs w:val="18"/>
        </w:rPr>
      </w:pPr>
      <w:r w:rsidRPr="00907EB3">
        <w:rPr>
          <w:rFonts w:ascii="Verdana" w:hAnsi="Verdana"/>
          <w:sz w:val="18"/>
          <w:szCs w:val="18"/>
        </w:rPr>
        <w:t>39100</w:t>
      </w:r>
      <w:r w:rsidR="00907EB3" w:rsidRPr="00907EB3">
        <w:rPr>
          <w:rFonts w:ascii="Verdana" w:hAnsi="Verdana"/>
          <w:sz w:val="18"/>
          <w:szCs w:val="18"/>
        </w:rPr>
        <w:tab/>
      </w:r>
      <w:r w:rsidRPr="005A7317">
        <w:rPr>
          <w:rFonts w:ascii="Verdana" w:hAnsi="Verdana"/>
          <w:sz w:val="18"/>
          <w:szCs w:val="18"/>
        </w:rPr>
        <w:t>Bozen</w:t>
      </w:r>
    </w:p>
    <w:p w:rsidR="00153DB3" w:rsidRDefault="00153DB3" w:rsidP="00510410">
      <w:pPr>
        <w:spacing w:line="300" w:lineRule="atLeast"/>
        <w:rPr>
          <w:rFonts w:ascii="Verdana" w:hAnsi="Verdana"/>
          <w:sz w:val="18"/>
          <w:szCs w:val="18"/>
        </w:rPr>
      </w:pPr>
    </w:p>
    <w:p w:rsidR="0049100E" w:rsidRPr="0049100E" w:rsidRDefault="0049100E" w:rsidP="00510410">
      <w:pPr>
        <w:spacing w:line="300" w:lineRule="atLeast"/>
        <w:rPr>
          <w:rFonts w:ascii="Verdana" w:hAnsi="Verdana"/>
          <w:b/>
          <w:sz w:val="20"/>
          <w:szCs w:val="18"/>
        </w:rPr>
      </w:pPr>
      <w:r w:rsidRPr="0049100E">
        <w:rPr>
          <w:rFonts w:ascii="Verdana" w:hAnsi="Verdana"/>
          <w:b/>
          <w:sz w:val="20"/>
          <w:szCs w:val="18"/>
        </w:rPr>
        <w:t>Einreichetermin: 31. Jänner</w:t>
      </w:r>
    </w:p>
    <w:p w:rsidR="00985C18" w:rsidRDefault="00985C18" w:rsidP="00510410">
      <w:pPr>
        <w:spacing w:line="300" w:lineRule="atLeast"/>
        <w:rPr>
          <w:rFonts w:ascii="Verdana" w:hAnsi="Verdana"/>
          <w:sz w:val="18"/>
          <w:szCs w:val="18"/>
        </w:rPr>
      </w:pPr>
    </w:p>
    <w:p w:rsidR="00153DB3" w:rsidRPr="00510410" w:rsidRDefault="00153DB3" w:rsidP="00510410">
      <w:pPr>
        <w:spacing w:line="300" w:lineRule="atLeast"/>
        <w:rPr>
          <w:rFonts w:ascii="Verdana" w:hAnsi="Verdana"/>
          <w:sz w:val="18"/>
          <w:szCs w:val="18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2380"/>
        <w:gridCol w:w="1298"/>
        <w:gridCol w:w="180"/>
        <w:gridCol w:w="56"/>
        <w:gridCol w:w="180"/>
        <w:gridCol w:w="268"/>
        <w:gridCol w:w="718"/>
        <w:gridCol w:w="1067"/>
        <w:gridCol w:w="633"/>
        <w:gridCol w:w="511"/>
        <w:gridCol w:w="347"/>
        <w:gridCol w:w="644"/>
        <w:gridCol w:w="206"/>
        <w:gridCol w:w="675"/>
        <w:gridCol w:w="644"/>
        <w:gridCol w:w="399"/>
      </w:tblGrid>
      <w:tr w:rsidR="00C0245B" w:rsidRPr="006A4100" w:rsidTr="006A4100">
        <w:tc>
          <w:tcPr>
            <w:tcW w:w="10206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C0245B" w:rsidRPr="006A4100" w:rsidRDefault="008E130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b/>
                <w:sz w:val="20"/>
                <w:szCs w:val="18"/>
              </w:rPr>
            </w:pPr>
            <w:r w:rsidRPr="006A4100">
              <w:rPr>
                <w:rFonts w:ascii="Verdana" w:hAnsi="Verdana"/>
                <w:b/>
                <w:sz w:val="20"/>
                <w:szCs w:val="18"/>
              </w:rPr>
              <w:t>Ansuchen um Finanzierung</w:t>
            </w:r>
            <w:r w:rsidR="00905780" w:rsidRPr="006A4100">
              <w:rPr>
                <w:rFonts w:ascii="Verdana" w:hAnsi="Verdana"/>
                <w:b/>
                <w:sz w:val="20"/>
                <w:szCs w:val="18"/>
              </w:rPr>
              <w:t xml:space="preserve"> für </w:t>
            </w:r>
            <w:r w:rsidR="00B73BDD">
              <w:rPr>
                <w:rFonts w:ascii="Verdana" w:hAnsi="Verdana"/>
                <w:b/>
                <w:sz w:val="20"/>
                <w:szCs w:val="18"/>
              </w:rPr>
              <w:t xml:space="preserve">gleichgestellte </w:t>
            </w:r>
            <w:r w:rsidR="00905780" w:rsidRPr="006A4100">
              <w:rPr>
                <w:rFonts w:ascii="Verdana" w:hAnsi="Verdana"/>
                <w:b/>
                <w:sz w:val="20"/>
                <w:szCs w:val="18"/>
              </w:rPr>
              <w:t>Privatschulen</w:t>
            </w:r>
          </w:p>
          <w:p w:rsidR="00C0245B" w:rsidRPr="006A4100" w:rsidRDefault="00B73BDD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6"/>
                <w:szCs w:val="18"/>
              </w:rPr>
              <w:t>(L.G vom 10.11.1976, Nr. 45 und L.G. vom 18.10.1995, Nr.20</w:t>
            </w:r>
            <w:r w:rsidR="00C4639F" w:rsidRPr="006A4100">
              <w:rPr>
                <w:rFonts w:ascii="Verdana" w:hAnsi="Verdana"/>
                <w:bCs/>
                <w:sz w:val="16"/>
                <w:szCs w:val="18"/>
              </w:rPr>
              <w:t>)</w:t>
            </w:r>
          </w:p>
        </w:tc>
      </w:tr>
      <w:tr w:rsidR="00153DB3" w:rsidRPr="006A4100" w:rsidTr="006A4100">
        <w:tc>
          <w:tcPr>
            <w:tcW w:w="10206" w:type="dxa"/>
            <w:gridSpan w:val="16"/>
            <w:tcBorders>
              <w:top w:val="single" w:sz="4" w:space="0" w:color="auto"/>
            </w:tcBorders>
            <w:shd w:val="clear" w:color="auto" w:fill="auto"/>
          </w:tcPr>
          <w:p w:rsidR="00153DB3" w:rsidRPr="006A4100" w:rsidRDefault="00153DB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C0245B" w:rsidRPr="006A4100" w:rsidTr="006A4100">
        <w:tc>
          <w:tcPr>
            <w:tcW w:w="10206" w:type="dxa"/>
            <w:gridSpan w:val="16"/>
            <w:shd w:val="clear" w:color="auto" w:fill="auto"/>
          </w:tcPr>
          <w:p w:rsidR="00C0245B" w:rsidRPr="006A4100" w:rsidRDefault="00C0245B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9D6223" w:rsidRPr="006A4100" w:rsidTr="006A4100">
        <w:trPr>
          <w:trHeight w:val="306"/>
        </w:trPr>
        <w:tc>
          <w:tcPr>
            <w:tcW w:w="2380" w:type="dxa"/>
            <w:vMerge w:val="restart"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  <w:r w:rsidRPr="006A4100">
              <w:rPr>
                <w:rFonts w:ascii="Verdana" w:hAnsi="Verdana"/>
                <w:sz w:val="16"/>
                <w:szCs w:val="16"/>
              </w:rPr>
              <w:t>Der/die Unterfertigte</w:t>
            </w: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bookmarkStart w:id="1" w:name="_GoBack"/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bookmarkEnd w:id="1"/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0"/>
          </w:p>
        </w:tc>
      </w:tr>
      <w:tr w:rsidR="009D6223" w:rsidRPr="006A4100" w:rsidTr="006A4100">
        <w:tc>
          <w:tcPr>
            <w:tcW w:w="2380" w:type="dxa"/>
            <w:vMerge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Vor- und Zuname des/der gesetzlichen Vertreters/in</w:t>
            </w:r>
          </w:p>
        </w:tc>
      </w:tr>
      <w:tr w:rsidR="009D6223" w:rsidRPr="006A4100" w:rsidTr="006A4100">
        <w:trPr>
          <w:trHeight w:val="305"/>
        </w:trPr>
        <w:tc>
          <w:tcPr>
            <w:tcW w:w="2380" w:type="dxa"/>
            <w:vMerge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bookmarkStart w:id="2" w:name="Text1"/>
        <w:tc>
          <w:tcPr>
            <w:tcW w:w="147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statusText w:type="text" w:val="Datum im Format TT.MM.JJJJ eingeben"/>
                  <w:textInput/>
                </w:ffData>
              </w:fldChar>
            </w:r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36" w:type="dxa"/>
            <w:gridSpan w:val="2"/>
            <w:shd w:val="clear" w:color="auto" w:fill="FFFFFF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12" w:type="dxa"/>
            <w:gridSpan w:val="11"/>
            <w:tcBorders>
              <w:bottom w:val="single" w:sz="4" w:space="0" w:color="auto"/>
            </w:tcBorders>
            <w:shd w:val="clear" w:color="auto" w:fill="E6E6E6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9D6223" w:rsidRPr="006A4100" w:rsidTr="006A4100">
        <w:tc>
          <w:tcPr>
            <w:tcW w:w="2380" w:type="dxa"/>
            <w:vMerge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Geburtsdatum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112" w:type="dxa"/>
            <w:gridSpan w:val="11"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Geburtsort</w:t>
            </w:r>
          </w:p>
        </w:tc>
      </w:tr>
      <w:tr w:rsidR="009D6223" w:rsidRPr="006A4100" w:rsidTr="006A4100">
        <w:trPr>
          <w:trHeight w:val="305"/>
        </w:trPr>
        <w:tc>
          <w:tcPr>
            <w:tcW w:w="2380" w:type="dxa"/>
            <w:vMerge w:val="restart"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  <w:r w:rsidRPr="006A4100">
              <w:rPr>
                <w:rFonts w:ascii="Verdana" w:hAnsi="Verdana"/>
                <w:sz w:val="16"/>
                <w:szCs w:val="16"/>
              </w:rPr>
              <w:t>Daten zur Einrichtung bzw. Institution</w:t>
            </w: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3"/>
          </w:p>
        </w:tc>
      </w:tr>
      <w:tr w:rsidR="009D6223" w:rsidRPr="006A4100" w:rsidTr="006A4100">
        <w:tc>
          <w:tcPr>
            <w:tcW w:w="2380" w:type="dxa"/>
            <w:vMerge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Bezeichnung der Einrichtung bzw. Institution, für welche um den Beitrag angesucht wird</w:t>
            </w:r>
          </w:p>
        </w:tc>
      </w:tr>
      <w:tr w:rsidR="009D6223" w:rsidRPr="006A4100" w:rsidTr="006A4100">
        <w:trPr>
          <w:trHeight w:val="305"/>
        </w:trPr>
        <w:tc>
          <w:tcPr>
            <w:tcW w:w="2380" w:type="dxa"/>
            <w:vMerge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4"/>
          </w:p>
        </w:tc>
      </w:tr>
      <w:tr w:rsidR="009D6223" w:rsidRPr="006A4100" w:rsidTr="006A4100">
        <w:tc>
          <w:tcPr>
            <w:tcW w:w="2380" w:type="dxa"/>
            <w:vMerge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</w:p>
        </w:tc>
      </w:tr>
      <w:tr w:rsidR="009D6223" w:rsidRPr="006A4100" w:rsidTr="006A4100">
        <w:trPr>
          <w:trHeight w:val="305"/>
        </w:trPr>
        <w:tc>
          <w:tcPr>
            <w:tcW w:w="2380" w:type="dxa"/>
            <w:vMerge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  <w:shd w:val="clear" w:color="auto" w:fill="E6E6E6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36" w:type="dxa"/>
            <w:gridSpan w:val="2"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92" w:type="dxa"/>
            <w:gridSpan w:val="12"/>
            <w:tcBorders>
              <w:bottom w:val="single" w:sz="4" w:space="0" w:color="auto"/>
            </w:tcBorders>
            <w:shd w:val="clear" w:color="auto" w:fill="E6E6E6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6"/>
          </w:p>
        </w:tc>
      </w:tr>
      <w:tr w:rsidR="009D6223" w:rsidRPr="006A4100" w:rsidTr="006A4100">
        <w:tc>
          <w:tcPr>
            <w:tcW w:w="2380" w:type="dxa"/>
            <w:vMerge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Postleitzahl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292" w:type="dxa"/>
            <w:gridSpan w:val="12"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Ort</w:t>
            </w:r>
          </w:p>
        </w:tc>
      </w:tr>
      <w:tr w:rsidR="009D6223" w:rsidRPr="006A4100" w:rsidTr="006A4100">
        <w:trPr>
          <w:trHeight w:val="305"/>
        </w:trPr>
        <w:tc>
          <w:tcPr>
            <w:tcW w:w="2380" w:type="dxa"/>
            <w:vMerge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7"/>
          </w:p>
        </w:tc>
      </w:tr>
      <w:tr w:rsidR="009D6223" w:rsidRPr="006A4100" w:rsidTr="006A4100">
        <w:tc>
          <w:tcPr>
            <w:tcW w:w="2380" w:type="dxa"/>
            <w:vMerge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Adresse: Fraktion, Straße, Platz, Hausnummer usw.</w:t>
            </w:r>
          </w:p>
        </w:tc>
      </w:tr>
      <w:tr w:rsidR="009D6223" w:rsidRPr="006A4100" w:rsidTr="006A4100">
        <w:trPr>
          <w:trHeight w:val="305"/>
        </w:trPr>
        <w:tc>
          <w:tcPr>
            <w:tcW w:w="2380" w:type="dxa"/>
            <w:vMerge w:val="restart"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8" w:name="Text9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8"/>
          </w:p>
        </w:tc>
      </w:tr>
      <w:tr w:rsidR="009D6223" w:rsidRPr="006A4100" w:rsidTr="006A4100">
        <w:tc>
          <w:tcPr>
            <w:tcW w:w="2380" w:type="dxa"/>
            <w:vMerge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Steuernummer</w:t>
            </w:r>
          </w:p>
        </w:tc>
      </w:tr>
      <w:tr w:rsidR="009D6223" w:rsidRPr="006A4100" w:rsidTr="006A4100">
        <w:trPr>
          <w:trHeight w:val="305"/>
        </w:trPr>
        <w:tc>
          <w:tcPr>
            <w:tcW w:w="2380" w:type="dxa"/>
            <w:vMerge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11"/>
                    <w:format w:val="0"/>
                  </w:textInput>
                </w:ffData>
              </w:fldChar>
            </w:r>
            <w:bookmarkStart w:id="9" w:name="Text10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9"/>
          </w:p>
        </w:tc>
      </w:tr>
      <w:tr w:rsidR="009D6223" w:rsidRPr="006A4100" w:rsidTr="006A4100">
        <w:tc>
          <w:tcPr>
            <w:tcW w:w="2380" w:type="dxa"/>
            <w:vMerge/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9D6223" w:rsidRPr="006A4100" w:rsidRDefault="009D6223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Mehrwertsteuernummer, falls vorhanden</w:t>
            </w:r>
          </w:p>
        </w:tc>
      </w:tr>
      <w:tr w:rsidR="00DF1894" w:rsidRPr="006A4100" w:rsidTr="006A4100">
        <w:trPr>
          <w:trHeight w:val="305"/>
        </w:trPr>
        <w:tc>
          <w:tcPr>
            <w:tcW w:w="2380" w:type="dxa"/>
            <w:vMerge w:val="restart"/>
            <w:shd w:val="clear" w:color="auto" w:fill="auto"/>
          </w:tcPr>
          <w:p w:rsidR="00DF1894" w:rsidRPr="006A4100" w:rsidRDefault="00BB1C56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  <w:r w:rsidRPr="006A4100">
              <w:rPr>
                <w:rFonts w:ascii="Verdana" w:hAnsi="Verdana"/>
                <w:sz w:val="16"/>
                <w:szCs w:val="16"/>
              </w:rPr>
              <w:t>Bankverbindung</w:t>
            </w: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0"/>
          </w:p>
        </w:tc>
      </w:tr>
      <w:tr w:rsidR="00DF1894" w:rsidRPr="006A4100" w:rsidTr="006A4100">
        <w:tc>
          <w:tcPr>
            <w:tcW w:w="2380" w:type="dxa"/>
            <w:vMerge/>
            <w:shd w:val="clear" w:color="auto" w:fill="auto"/>
            <w:vAlign w:val="center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ind w:right="196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DF1894" w:rsidRPr="006A4100" w:rsidRDefault="0004637C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Bankinstitut</w:t>
            </w:r>
          </w:p>
        </w:tc>
      </w:tr>
      <w:tr w:rsidR="00DF1894" w:rsidRPr="006A4100" w:rsidTr="006A4100">
        <w:trPr>
          <w:trHeight w:val="305"/>
        </w:trPr>
        <w:tc>
          <w:tcPr>
            <w:tcW w:w="2380" w:type="dxa"/>
            <w:vMerge/>
            <w:shd w:val="clear" w:color="auto" w:fill="auto"/>
            <w:vAlign w:val="center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7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633" w:type="dxa"/>
            <w:shd w:val="clear" w:color="auto" w:fill="auto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jc w:val="righ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6"/>
                <w:szCs w:val="16"/>
              </w:rPr>
              <w:t>ABI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2" w:name="Text12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644" w:type="dxa"/>
            <w:shd w:val="clear" w:color="auto" w:fill="auto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jc w:val="righ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6"/>
                <w:szCs w:val="16"/>
              </w:rPr>
              <w:t>CAB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bookmarkStart w:id="13" w:name="Text13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644" w:type="dxa"/>
            <w:shd w:val="clear" w:color="auto" w:fill="auto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jc w:val="righ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6"/>
                <w:szCs w:val="16"/>
              </w:rPr>
              <w:t>CIN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E6E6E6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" w:name="Text14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4"/>
          </w:p>
        </w:tc>
      </w:tr>
      <w:tr w:rsidR="00DF1894" w:rsidRPr="006A4100" w:rsidTr="006A4100">
        <w:tc>
          <w:tcPr>
            <w:tcW w:w="2380" w:type="dxa"/>
            <w:vMerge/>
            <w:shd w:val="clear" w:color="auto" w:fill="auto"/>
            <w:vAlign w:val="center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ind w:right="196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6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Nummer Bankkonto</w:t>
            </w:r>
          </w:p>
        </w:tc>
        <w:tc>
          <w:tcPr>
            <w:tcW w:w="4059" w:type="dxa"/>
            <w:gridSpan w:val="8"/>
            <w:shd w:val="clear" w:color="auto" w:fill="auto"/>
          </w:tcPr>
          <w:p w:rsidR="00DF1894" w:rsidRPr="006A4100" w:rsidRDefault="00BB1C56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ind w:left="628"/>
              <w:rPr>
                <w:rFonts w:ascii="Verdana" w:hAnsi="Verdana"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Bankleitzahlen</w:t>
            </w:r>
          </w:p>
        </w:tc>
      </w:tr>
      <w:tr w:rsidR="00DF1894" w:rsidRPr="006A4100" w:rsidTr="006A4100">
        <w:trPr>
          <w:trHeight w:val="305"/>
        </w:trPr>
        <w:tc>
          <w:tcPr>
            <w:tcW w:w="2380" w:type="dxa"/>
            <w:vMerge/>
            <w:shd w:val="clear" w:color="auto" w:fill="auto"/>
            <w:vAlign w:val="center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7" w:type="dxa"/>
            <w:gridSpan w:val="7"/>
            <w:shd w:val="clear" w:color="auto" w:fill="auto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jc w:val="righ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6"/>
                <w:szCs w:val="16"/>
              </w:rPr>
              <w:t>IBAN</w:t>
            </w:r>
          </w:p>
        </w:tc>
        <w:tc>
          <w:tcPr>
            <w:tcW w:w="4059" w:type="dxa"/>
            <w:gridSpan w:val="8"/>
            <w:tcBorders>
              <w:bottom w:val="single" w:sz="4" w:space="0" w:color="auto"/>
            </w:tcBorders>
            <w:shd w:val="clear" w:color="auto" w:fill="E6E6E6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5"/>
          </w:p>
        </w:tc>
      </w:tr>
      <w:tr w:rsidR="00DF1894" w:rsidRPr="006A4100" w:rsidTr="006A4100">
        <w:trPr>
          <w:trHeight w:val="305"/>
        </w:trPr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DF1894" w:rsidRPr="006A4100" w:rsidRDefault="00DF1894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C0245B" w:rsidRPr="006A4100" w:rsidTr="006A4100"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45B" w:rsidRPr="006A4100" w:rsidRDefault="00C0245B" w:rsidP="006A4100">
            <w:pPr>
              <w:pStyle w:val="Fuzeile"/>
              <w:tabs>
                <w:tab w:val="clear" w:pos="4536"/>
                <w:tab w:val="clear" w:pos="9072"/>
              </w:tabs>
              <w:ind w:right="196"/>
              <w:rPr>
                <w:rFonts w:ascii="Verdana" w:hAnsi="Verdana"/>
                <w:sz w:val="8"/>
                <w:szCs w:val="18"/>
              </w:rPr>
            </w:pPr>
          </w:p>
        </w:tc>
      </w:tr>
      <w:tr w:rsidR="009563EB" w:rsidRPr="006A4100" w:rsidTr="006A4100">
        <w:trPr>
          <w:trHeight w:val="305"/>
        </w:trPr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563EB" w:rsidRPr="006A4100" w:rsidRDefault="009563EB" w:rsidP="006A4100">
            <w:pPr>
              <w:pStyle w:val="Fuzeile"/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  <w:r w:rsidRPr="006A4100">
              <w:rPr>
                <w:rFonts w:ascii="Verdana" w:hAnsi="Verdana"/>
                <w:sz w:val="16"/>
                <w:szCs w:val="16"/>
              </w:rPr>
              <w:t>Daten de</w:t>
            </w:r>
            <w:r w:rsidR="005A7317" w:rsidRPr="006A4100">
              <w:rPr>
                <w:rFonts w:ascii="Verdana" w:hAnsi="Verdana"/>
                <w:sz w:val="16"/>
                <w:szCs w:val="16"/>
              </w:rPr>
              <w:t>s</w:t>
            </w:r>
            <w:r w:rsidRPr="006A4100">
              <w:rPr>
                <w:rFonts w:ascii="Verdana" w:hAnsi="Verdana"/>
                <w:sz w:val="16"/>
                <w:szCs w:val="16"/>
              </w:rPr>
              <w:t>/de</w:t>
            </w:r>
            <w:r w:rsidR="005A7317" w:rsidRPr="006A4100">
              <w:rPr>
                <w:rFonts w:ascii="Verdana" w:hAnsi="Verdana"/>
                <w:sz w:val="16"/>
                <w:szCs w:val="16"/>
              </w:rPr>
              <w:t>r</w:t>
            </w:r>
            <w:r w:rsidRPr="006A4100">
              <w:rPr>
                <w:rFonts w:ascii="Verdana" w:hAnsi="Verdana"/>
                <w:sz w:val="16"/>
                <w:szCs w:val="16"/>
              </w:rPr>
              <w:t xml:space="preserve"> Sachbearbeiters/in</w:t>
            </w:r>
            <w:r w:rsidRPr="006A4100">
              <w:rPr>
                <w:rFonts w:ascii="Verdana" w:hAnsi="Verdana"/>
                <w:sz w:val="16"/>
                <w:szCs w:val="16"/>
              </w:rPr>
              <w:br/>
              <w:t>oder der</w:t>
            </w:r>
            <w:r w:rsidRPr="006A4100">
              <w:rPr>
                <w:rFonts w:ascii="Verdana" w:hAnsi="Verdana"/>
                <w:sz w:val="16"/>
                <w:szCs w:val="16"/>
              </w:rPr>
              <w:br/>
              <w:t>Kontaktperson</w:t>
            </w:r>
          </w:p>
        </w:tc>
        <w:tc>
          <w:tcPr>
            <w:tcW w:w="7826" w:type="dxa"/>
            <w:gridSpan w:val="15"/>
            <w:tcBorders>
              <w:right w:val="single" w:sz="4" w:space="0" w:color="auto"/>
            </w:tcBorders>
            <w:shd w:val="clear" w:color="auto" w:fill="E6E6E6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9563EB" w:rsidRPr="006A4100" w:rsidTr="006A4100"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63EB" w:rsidRPr="006A4100" w:rsidRDefault="009563EB" w:rsidP="006A4100">
            <w:pPr>
              <w:pStyle w:val="Fuzeile"/>
              <w:spacing w:line="300" w:lineRule="atLeas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563EB" w:rsidRPr="006A4100" w:rsidRDefault="00A673FE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Vor- und Zuname</w:t>
            </w:r>
          </w:p>
        </w:tc>
      </w:tr>
      <w:tr w:rsidR="009563EB" w:rsidRPr="006A4100" w:rsidTr="006A4100"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bookmarkStart w:id="16" w:name="Text17"/>
        <w:tc>
          <w:tcPr>
            <w:tcW w:w="1982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9563EB" w:rsidRPr="006A4100" w:rsidRDefault="009846E9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718" w:type="dxa"/>
            <w:shd w:val="clear" w:color="auto" w:fill="auto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bookmarkStart w:id="17" w:name="Text18"/>
        <w:tc>
          <w:tcPr>
            <w:tcW w:w="2211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9563EB" w:rsidRPr="006A4100" w:rsidRDefault="009846E9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197" w:type="dxa"/>
            <w:gridSpan w:val="3"/>
            <w:shd w:val="clear" w:color="auto" w:fill="auto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bookmarkStart w:id="18" w:name="Text19"/>
        <w:tc>
          <w:tcPr>
            <w:tcW w:w="171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63EB" w:rsidRPr="006A4100" w:rsidRDefault="009846E9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8"/>
          </w:p>
        </w:tc>
      </w:tr>
      <w:tr w:rsidR="009563EB" w:rsidRPr="006A4100" w:rsidTr="006A4100"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4"/>
              </w:rPr>
            </w:pPr>
            <w:r w:rsidRPr="006A4100">
              <w:rPr>
                <w:rFonts w:ascii="Verdana" w:hAnsi="Verdana"/>
                <w:sz w:val="14"/>
                <w:szCs w:val="14"/>
              </w:rPr>
              <w:t>Telefonnummer</w:t>
            </w:r>
          </w:p>
        </w:tc>
        <w:tc>
          <w:tcPr>
            <w:tcW w:w="718" w:type="dxa"/>
            <w:shd w:val="clear" w:color="auto" w:fill="auto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211" w:type="dxa"/>
            <w:gridSpan w:val="3"/>
            <w:shd w:val="clear" w:color="auto" w:fill="auto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4"/>
              </w:rPr>
            </w:pPr>
            <w:r w:rsidRPr="006A4100">
              <w:rPr>
                <w:rFonts w:ascii="Verdana" w:hAnsi="Verdana"/>
                <w:sz w:val="14"/>
                <w:szCs w:val="14"/>
              </w:rPr>
              <w:t>Faxnummer</w:t>
            </w:r>
          </w:p>
        </w:tc>
        <w:tc>
          <w:tcPr>
            <w:tcW w:w="1197" w:type="dxa"/>
            <w:gridSpan w:val="3"/>
            <w:shd w:val="clear" w:color="auto" w:fill="auto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4"/>
              </w:rPr>
            </w:pPr>
            <w:r w:rsidRPr="006A4100">
              <w:rPr>
                <w:rFonts w:ascii="Verdana" w:hAnsi="Verdana"/>
                <w:sz w:val="14"/>
                <w:szCs w:val="14"/>
              </w:rPr>
              <w:t>Handynummer</w:t>
            </w:r>
          </w:p>
        </w:tc>
      </w:tr>
      <w:tr w:rsidR="009563EB" w:rsidRPr="006A4100" w:rsidTr="006A4100"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26" w:type="dxa"/>
            <w:gridSpan w:val="15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9"/>
          </w:p>
        </w:tc>
      </w:tr>
      <w:tr w:rsidR="009563EB" w:rsidRPr="006A4100" w:rsidTr="006A4100"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3EB" w:rsidRPr="006A4100" w:rsidRDefault="009563EB" w:rsidP="006A4100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4"/>
              </w:rPr>
            </w:pPr>
            <w:r w:rsidRPr="006A4100">
              <w:rPr>
                <w:rFonts w:ascii="Verdana" w:hAnsi="Verdana"/>
                <w:sz w:val="14"/>
                <w:szCs w:val="14"/>
              </w:rPr>
              <w:t>E-Mail-Adresse</w:t>
            </w:r>
          </w:p>
        </w:tc>
      </w:tr>
      <w:tr w:rsidR="00530B09" w:rsidRPr="006A4100" w:rsidTr="006A4100">
        <w:tc>
          <w:tcPr>
            <w:tcW w:w="10206" w:type="dxa"/>
            <w:gridSpan w:val="16"/>
            <w:tcBorders>
              <w:top w:val="single" w:sz="4" w:space="0" w:color="auto"/>
            </w:tcBorders>
            <w:shd w:val="clear" w:color="auto" w:fill="auto"/>
          </w:tcPr>
          <w:p w:rsidR="00530B09" w:rsidRPr="006A4100" w:rsidRDefault="00530B09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C0245B" w:rsidRPr="006A4100" w:rsidTr="006A4100">
        <w:tc>
          <w:tcPr>
            <w:tcW w:w="10206" w:type="dxa"/>
            <w:gridSpan w:val="16"/>
            <w:shd w:val="clear" w:color="auto" w:fill="auto"/>
          </w:tcPr>
          <w:p w:rsidR="00C0245B" w:rsidRPr="006A4100" w:rsidRDefault="003A3DB0" w:rsidP="006A4100">
            <w:pPr>
              <w:pStyle w:val="Fuzeile"/>
              <w:tabs>
                <w:tab w:val="clear" w:pos="4536"/>
                <w:tab w:val="clear" w:pos="9072"/>
              </w:tabs>
              <w:spacing w:after="150" w:line="300" w:lineRule="atLeast"/>
              <w:rPr>
                <w:rFonts w:ascii="Verdana" w:hAnsi="Verdana"/>
                <w:b/>
                <w:sz w:val="20"/>
                <w:szCs w:val="18"/>
              </w:rPr>
            </w:pPr>
            <w:r w:rsidRPr="006A4100">
              <w:rPr>
                <w:rFonts w:ascii="Verdana" w:hAnsi="Verdana"/>
                <w:b/>
                <w:sz w:val="20"/>
                <w:szCs w:val="18"/>
              </w:rPr>
              <w:t>b</w:t>
            </w:r>
            <w:r w:rsidR="008E1304" w:rsidRPr="006A4100">
              <w:rPr>
                <w:rFonts w:ascii="Verdana" w:hAnsi="Verdana"/>
                <w:b/>
                <w:sz w:val="20"/>
                <w:szCs w:val="18"/>
              </w:rPr>
              <w:t>eantragte Förderung</w:t>
            </w:r>
            <w:r w:rsidR="0065054E" w:rsidRPr="006A4100">
              <w:rPr>
                <w:rStyle w:val="Endnotenzeichen"/>
                <w:rFonts w:ascii="Verdana" w:hAnsi="Verdana"/>
                <w:b/>
                <w:sz w:val="20"/>
                <w:szCs w:val="18"/>
              </w:rPr>
              <w:endnoteReference w:id="1"/>
            </w:r>
          </w:p>
        </w:tc>
      </w:tr>
      <w:tr w:rsidR="008E1304" w:rsidRPr="006A4100" w:rsidTr="006A4100">
        <w:tc>
          <w:tcPr>
            <w:tcW w:w="10206" w:type="dxa"/>
            <w:gridSpan w:val="16"/>
            <w:shd w:val="clear" w:color="auto" w:fill="auto"/>
          </w:tcPr>
          <w:p w:rsidR="008E1304" w:rsidRPr="006A4100" w:rsidRDefault="008E1304" w:rsidP="006A4100">
            <w:pPr>
              <w:pStyle w:val="Fuzeile"/>
              <w:tabs>
                <w:tab w:val="clear" w:pos="4536"/>
                <w:tab w:val="clear" w:pos="9072"/>
                <w:tab w:val="left" w:pos="439"/>
              </w:tabs>
              <w:spacing w:line="30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6A4100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64E58" w:rsidRPr="006A4100">
              <w:rPr>
                <w:rFonts w:ascii="Verdana" w:hAnsi="Verdana"/>
                <w:b/>
                <w:sz w:val="18"/>
                <w:szCs w:val="18"/>
              </w:rPr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="0049100E" w:rsidRPr="006A4100">
              <w:rPr>
                <w:rFonts w:ascii="Verdana" w:hAnsi="Verdana"/>
                <w:b/>
                <w:sz w:val="18"/>
                <w:szCs w:val="18"/>
              </w:rPr>
              <w:tab/>
              <w:t>Fü</w:t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t>h</w:t>
            </w:r>
            <w:r w:rsidR="004F540E" w:rsidRPr="006A4100">
              <w:rPr>
                <w:rFonts w:ascii="Verdana" w:hAnsi="Verdana"/>
                <w:b/>
                <w:sz w:val="18"/>
                <w:szCs w:val="18"/>
              </w:rPr>
              <w:t>r</w:t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t xml:space="preserve">ung der </w:t>
            </w:r>
            <w:r w:rsidR="00E14C6D">
              <w:rPr>
                <w:rFonts w:ascii="Verdana" w:hAnsi="Verdana"/>
                <w:b/>
                <w:sz w:val="18"/>
                <w:szCs w:val="18"/>
              </w:rPr>
              <w:t>gleichgestellten</w:t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t xml:space="preserve"> Privatschule</w:t>
            </w:r>
          </w:p>
        </w:tc>
      </w:tr>
      <w:tr w:rsidR="008E1304" w:rsidRPr="006A4100" w:rsidTr="006A4100">
        <w:tc>
          <w:tcPr>
            <w:tcW w:w="10206" w:type="dxa"/>
            <w:gridSpan w:val="16"/>
            <w:shd w:val="clear" w:color="auto" w:fill="auto"/>
          </w:tcPr>
          <w:p w:rsidR="008E1304" w:rsidRPr="006A4100" w:rsidRDefault="008E1304" w:rsidP="006A4100">
            <w:pPr>
              <w:pStyle w:val="Fuzeile"/>
              <w:tabs>
                <w:tab w:val="clear" w:pos="4536"/>
                <w:tab w:val="clear" w:pos="9072"/>
                <w:tab w:val="left" w:pos="439"/>
              </w:tabs>
              <w:spacing w:line="30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6A4100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64E58" w:rsidRPr="006A4100">
              <w:rPr>
                <w:rFonts w:ascii="Verdana" w:hAnsi="Verdana"/>
                <w:b/>
                <w:sz w:val="18"/>
                <w:szCs w:val="18"/>
              </w:rPr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tab/>
              <w:t>Lehr- und Verwaltu</w:t>
            </w:r>
            <w:r w:rsidR="0049100E" w:rsidRPr="006A4100">
              <w:rPr>
                <w:rFonts w:ascii="Verdana" w:hAnsi="Verdana"/>
                <w:b/>
                <w:sz w:val="18"/>
                <w:szCs w:val="18"/>
              </w:rPr>
              <w:t>n</w:t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t>gsbetrieb</w:t>
            </w:r>
          </w:p>
        </w:tc>
      </w:tr>
      <w:tr w:rsidR="00DF1894" w:rsidRPr="006A4100" w:rsidTr="006A4100">
        <w:tc>
          <w:tcPr>
            <w:tcW w:w="10206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DF1894" w:rsidRPr="006A4100" w:rsidRDefault="008E1304" w:rsidP="006A4100">
            <w:pPr>
              <w:pStyle w:val="Fuzeile"/>
              <w:tabs>
                <w:tab w:val="clear" w:pos="4536"/>
                <w:tab w:val="clear" w:pos="9072"/>
                <w:tab w:val="left" w:pos="439"/>
              </w:tabs>
              <w:spacing w:line="30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6A4100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64E58" w:rsidRPr="006A4100">
              <w:rPr>
                <w:rFonts w:ascii="Verdana" w:hAnsi="Verdana"/>
                <w:b/>
                <w:sz w:val="18"/>
                <w:szCs w:val="18"/>
              </w:rPr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tab/>
              <w:t>besondere Initiativen</w:t>
            </w:r>
          </w:p>
        </w:tc>
      </w:tr>
    </w:tbl>
    <w:p w:rsidR="00D97BB1" w:rsidRDefault="00D97BB1">
      <w:r>
        <w:br w:type="page"/>
      </w: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63"/>
        <w:gridCol w:w="2061"/>
        <w:gridCol w:w="638"/>
        <w:gridCol w:w="1620"/>
        <w:gridCol w:w="320"/>
        <w:gridCol w:w="3075"/>
        <w:gridCol w:w="2029"/>
      </w:tblGrid>
      <w:tr w:rsidR="00C0245B" w:rsidRPr="006A4100" w:rsidTr="006A4100">
        <w:tc>
          <w:tcPr>
            <w:tcW w:w="10206" w:type="dxa"/>
            <w:gridSpan w:val="7"/>
            <w:shd w:val="clear" w:color="auto" w:fill="auto"/>
          </w:tcPr>
          <w:p w:rsidR="00C0245B" w:rsidRPr="006A4100" w:rsidRDefault="00C0245B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b/>
                <w:sz w:val="20"/>
                <w:szCs w:val="18"/>
              </w:rPr>
            </w:pPr>
            <w:r w:rsidRPr="006A4100">
              <w:rPr>
                <w:rFonts w:ascii="Verdana" w:hAnsi="Verdana"/>
                <w:b/>
                <w:sz w:val="20"/>
                <w:szCs w:val="18"/>
              </w:rPr>
              <w:t>Erklärung</w:t>
            </w:r>
          </w:p>
        </w:tc>
      </w:tr>
      <w:tr w:rsidR="00C0245B" w:rsidRPr="006A4100" w:rsidTr="006A4100">
        <w:tc>
          <w:tcPr>
            <w:tcW w:w="10206" w:type="dxa"/>
            <w:gridSpan w:val="7"/>
            <w:shd w:val="clear" w:color="auto" w:fill="auto"/>
          </w:tcPr>
          <w:p w:rsidR="00C0245B" w:rsidRPr="006A4100" w:rsidRDefault="00C0245B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0"/>
              </w:rPr>
            </w:pPr>
          </w:p>
        </w:tc>
      </w:tr>
      <w:tr w:rsidR="00C0245B" w:rsidRPr="006A4100" w:rsidTr="006A4100">
        <w:tc>
          <w:tcPr>
            <w:tcW w:w="10206" w:type="dxa"/>
            <w:gridSpan w:val="7"/>
            <w:shd w:val="clear" w:color="auto" w:fill="auto"/>
          </w:tcPr>
          <w:p w:rsidR="00C0245B" w:rsidRPr="006A4100" w:rsidRDefault="00C0245B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t>Der/die Unterfertigte bestätigt unter seiner/ihrer persönlichen Verantwortung und in Kenntnis der strafrecht</w:t>
            </w:r>
            <w:r w:rsidR="00BB1C56" w:rsidRPr="006A4100">
              <w:rPr>
                <w:rFonts w:ascii="Verdana" w:hAnsi="Verdana"/>
                <w:sz w:val="18"/>
                <w:szCs w:val="18"/>
              </w:rPr>
              <w:softHyphen/>
            </w:r>
            <w:r w:rsidRPr="006A4100">
              <w:rPr>
                <w:rFonts w:ascii="Verdana" w:hAnsi="Verdana"/>
                <w:sz w:val="18"/>
                <w:szCs w:val="18"/>
              </w:rPr>
              <w:t>lichen Folgen im Falle unwahrer oder unvollständiger Angaben, dass</w:t>
            </w:r>
          </w:p>
        </w:tc>
      </w:tr>
      <w:tr w:rsidR="00153DB3" w:rsidRPr="006A4100" w:rsidTr="006A4100">
        <w:tc>
          <w:tcPr>
            <w:tcW w:w="1020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153DB3" w:rsidRPr="006A4100" w:rsidRDefault="00153DB3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153DB3" w:rsidRPr="006A4100" w:rsidTr="006A4100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3DB3" w:rsidRPr="006A4100" w:rsidRDefault="00153DB3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0"/>
              </w:rPr>
            </w:pPr>
          </w:p>
        </w:tc>
      </w:tr>
      <w:tr w:rsidR="00C0245B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45B" w:rsidRPr="006A4100" w:rsidRDefault="00EB319B" w:rsidP="006A4100">
            <w:pPr>
              <w:numPr>
                <w:ilvl w:val="0"/>
                <w:numId w:val="1"/>
              </w:numPr>
              <w:tabs>
                <w:tab w:val="left" w:pos="360"/>
              </w:tabs>
              <w:spacing w:line="300" w:lineRule="atLeast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6A4100">
              <w:rPr>
                <w:rFonts w:ascii="Verdana" w:hAnsi="Verdana"/>
                <w:b/>
                <w:sz w:val="18"/>
                <w:szCs w:val="18"/>
              </w:rPr>
              <w:t>1. f</w:t>
            </w:r>
            <w:r w:rsidR="00C0245B" w:rsidRPr="006A4100">
              <w:rPr>
                <w:rFonts w:ascii="Verdana" w:hAnsi="Verdana"/>
                <w:b/>
                <w:sz w:val="18"/>
                <w:szCs w:val="18"/>
              </w:rPr>
              <w:t>ür die in diesem Ansuchen angeführte Ausgaben:</w:t>
            </w:r>
          </w:p>
        </w:tc>
      </w:tr>
      <w:tr w:rsidR="00C0245B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45B" w:rsidRPr="006A4100" w:rsidRDefault="00C0245B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0"/>
              </w:rPr>
            </w:pPr>
          </w:p>
        </w:tc>
      </w:tr>
      <w:tr w:rsidR="00C0245B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45B" w:rsidRPr="006A4100" w:rsidRDefault="00EB319B" w:rsidP="006A4100">
            <w:pPr>
              <w:tabs>
                <w:tab w:val="left" w:pos="36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"/>
            <w:r w:rsidRPr="006A4100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0"/>
            <w:r w:rsidR="00907EB3" w:rsidRPr="006A4100">
              <w:rPr>
                <w:rFonts w:ascii="Verdana" w:hAnsi="Verdana"/>
                <w:sz w:val="18"/>
                <w:szCs w:val="18"/>
              </w:rPr>
              <w:tab/>
            </w:r>
            <w:r w:rsidR="00C0245B" w:rsidRPr="006A4100">
              <w:rPr>
                <w:rFonts w:ascii="Verdana" w:hAnsi="Verdana"/>
                <w:sz w:val="18"/>
                <w:szCs w:val="18"/>
              </w:rPr>
              <w:t>bei keinem anderen Landesamt um Förderungsmittel angesucht wird</w:t>
            </w:r>
          </w:p>
        </w:tc>
      </w:tr>
      <w:tr w:rsidR="00C0245B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45B" w:rsidRPr="006A4100" w:rsidRDefault="00EB319B" w:rsidP="006A4100">
            <w:pPr>
              <w:tabs>
                <w:tab w:val="left" w:pos="360"/>
              </w:tabs>
              <w:spacing w:after="150"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3"/>
            <w:r w:rsidRPr="006A4100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1"/>
            <w:r w:rsidR="00907EB3" w:rsidRPr="006A4100">
              <w:rPr>
                <w:rFonts w:ascii="Verdana" w:hAnsi="Verdana"/>
                <w:sz w:val="18"/>
                <w:szCs w:val="18"/>
              </w:rPr>
              <w:tab/>
            </w:r>
            <w:r w:rsidR="00C0245B" w:rsidRPr="006A4100">
              <w:rPr>
                <w:rFonts w:ascii="Verdana" w:hAnsi="Verdana"/>
                <w:sz w:val="18"/>
                <w:szCs w:val="18"/>
              </w:rPr>
              <w:t>auch bei folgenden Ämtern angesucht wird:</w:t>
            </w:r>
          </w:p>
        </w:tc>
      </w:tr>
      <w:tr w:rsidR="00907EB3" w:rsidRPr="006A4100" w:rsidTr="006A4100">
        <w:tc>
          <w:tcPr>
            <w:tcW w:w="463" w:type="dxa"/>
            <w:tcBorders>
              <w:left w:val="single" w:sz="4" w:space="0" w:color="auto"/>
            </w:tcBorders>
            <w:shd w:val="clear" w:color="auto" w:fill="auto"/>
          </w:tcPr>
          <w:p w:rsidR="00907EB3" w:rsidRPr="006A4100" w:rsidRDefault="00907EB3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43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07EB3" w:rsidRPr="006A4100" w:rsidRDefault="00153DB3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2" w:name="Text31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DD115B"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2"/>
          </w:p>
        </w:tc>
      </w:tr>
      <w:tr w:rsidR="00907EB3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EB3" w:rsidRPr="006A4100" w:rsidRDefault="00907EB3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8"/>
                <w:szCs w:val="18"/>
              </w:rPr>
            </w:pPr>
          </w:p>
        </w:tc>
      </w:tr>
      <w:tr w:rsidR="00907EB3" w:rsidRPr="006A4100" w:rsidTr="006A4100">
        <w:tc>
          <w:tcPr>
            <w:tcW w:w="463" w:type="dxa"/>
            <w:tcBorders>
              <w:left w:val="single" w:sz="4" w:space="0" w:color="auto"/>
            </w:tcBorders>
            <w:shd w:val="clear" w:color="auto" w:fill="auto"/>
          </w:tcPr>
          <w:p w:rsidR="00907EB3" w:rsidRPr="006A4100" w:rsidRDefault="00907EB3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43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07EB3" w:rsidRPr="006A4100" w:rsidRDefault="00153DB3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3" w:name="Text32"/>
            <w:r w:rsidRPr="006A410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DD115B"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3"/>
          </w:p>
        </w:tc>
      </w:tr>
      <w:tr w:rsidR="00153DB3" w:rsidRPr="006A4100" w:rsidTr="006A4100">
        <w:tc>
          <w:tcPr>
            <w:tcW w:w="1020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DB3" w:rsidRPr="006A4100" w:rsidRDefault="00153DB3" w:rsidP="006A4100">
            <w:pPr>
              <w:pStyle w:val="Fuzeile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</w:tr>
      <w:tr w:rsidR="00153DB3" w:rsidRPr="006A4100" w:rsidTr="006A4100">
        <w:tc>
          <w:tcPr>
            <w:tcW w:w="1020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DB3" w:rsidRPr="006A4100" w:rsidRDefault="00153DB3" w:rsidP="006A4100">
            <w:pPr>
              <w:pStyle w:val="Fuzeile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</w:tr>
      <w:tr w:rsidR="00153DB3" w:rsidRPr="006A4100" w:rsidTr="006A4100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3DB3" w:rsidRPr="006A4100" w:rsidRDefault="00153DB3" w:rsidP="006A4100">
            <w:pPr>
              <w:pStyle w:val="Fuzeile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</w:tr>
      <w:tr w:rsidR="00510410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6A4100" w:rsidRDefault="003A3DB0" w:rsidP="006A4100">
            <w:pPr>
              <w:numPr>
                <w:ilvl w:val="0"/>
                <w:numId w:val="3"/>
              </w:numPr>
              <w:tabs>
                <w:tab w:val="left" w:pos="360"/>
              </w:tabs>
              <w:spacing w:line="300" w:lineRule="atLeast"/>
              <w:ind w:left="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A4100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EB319B" w:rsidRPr="006A4100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510410" w:rsidRPr="006A4100">
              <w:rPr>
                <w:rFonts w:ascii="Verdana" w:hAnsi="Verdana"/>
                <w:b/>
                <w:sz w:val="18"/>
                <w:szCs w:val="18"/>
              </w:rPr>
              <w:t>die Mehrwertsteuer:</w:t>
            </w:r>
          </w:p>
        </w:tc>
      </w:tr>
      <w:tr w:rsidR="00510410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6A4100" w:rsidRDefault="00510410" w:rsidP="006A4100">
            <w:pPr>
              <w:pStyle w:val="Fuzeile"/>
              <w:tabs>
                <w:tab w:val="clear" w:pos="4536"/>
                <w:tab w:val="clear" w:pos="9072"/>
                <w:tab w:val="left" w:pos="360"/>
              </w:tabs>
              <w:rPr>
                <w:rFonts w:ascii="Verdana" w:hAnsi="Verdana"/>
                <w:sz w:val="10"/>
                <w:szCs w:val="10"/>
              </w:rPr>
            </w:pPr>
          </w:p>
        </w:tc>
      </w:tr>
      <w:tr w:rsidR="00510410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6A4100" w:rsidRDefault="00EB319B" w:rsidP="006A4100">
            <w:pPr>
              <w:numPr>
                <w:ilvl w:val="0"/>
                <w:numId w:val="4"/>
              </w:numPr>
              <w:tabs>
                <w:tab w:val="left" w:pos="360"/>
              </w:tabs>
              <w:spacing w:line="300" w:lineRule="atLeast"/>
              <w:ind w:left="0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4"/>
            <w:r w:rsidRPr="006A4100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4"/>
            <w:r w:rsidRPr="006A4100">
              <w:rPr>
                <w:rFonts w:ascii="Verdana" w:hAnsi="Verdana"/>
                <w:sz w:val="18"/>
                <w:szCs w:val="18"/>
              </w:rPr>
              <w:tab/>
            </w:r>
            <w:r w:rsidR="00510410" w:rsidRPr="006A4100">
              <w:rPr>
                <w:rFonts w:ascii="Verdana" w:hAnsi="Verdana"/>
                <w:sz w:val="18"/>
                <w:szCs w:val="18"/>
              </w:rPr>
              <w:t xml:space="preserve">zur Gänze absetzbar ist </w:t>
            </w:r>
          </w:p>
        </w:tc>
      </w:tr>
      <w:tr w:rsidR="00EB319B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319B" w:rsidRPr="006A4100" w:rsidRDefault="00EB319B" w:rsidP="006A4100">
            <w:pPr>
              <w:pStyle w:val="Fuzeile"/>
              <w:tabs>
                <w:tab w:val="clear" w:pos="4536"/>
                <w:tab w:val="clear" w:pos="9072"/>
                <w:tab w:val="left" w:pos="360"/>
              </w:tabs>
              <w:rPr>
                <w:rFonts w:ascii="Verdana" w:hAnsi="Verdana"/>
                <w:sz w:val="16"/>
                <w:szCs w:val="18"/>
              </w:rPr>
            </w:pPr>
            <w:r w:rsidRPr="006A4100">
              <w:rPr>
                <w:rFonts w:ascii="Verdana" w:hAnsi="Verdana"/>
                <w:sz w:val="16"/>
                <w:szCs w:val="18"/>
              </w:rPr>
              <w:tab/>
              <w:t>(Art. 19 Absatz 1 und Art</w:t>
            </w:r>
            <w:r w:rsidR="00D35D5A" w:rsidRPr="006A4100">
              <w:rPr>
                <w:rFonts w:ascii="Verdana" w:hAnsi="Verdana"/>
                <w:sz w:val="16"/>
                <w:szCs w:val="18"/>
              </w:rPr>
              <w:t>.</w:t>
            </w:r>
            <w:r w:rsidRPr="006A4100">
              <w:rPr>
                <w:rFonts w:ascii="Verdana" w:hAnsi="Verdana"/>
                <w:sz w:val="16"/>
                <w:szCs w:val="18"/>
              </w:rPr>
              <w:t xml:space="preserve"> 19ter des D.P.R. Nr. 633/72)</w:t>
            </w:r>
          </w:p>
        </w:tc>
      </w:tr>
      <w:tr w:rsidR="00EB319B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319B" w:rsidRPr="006A4100" w:rsidRDefault="00EB319B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8"/>
              </w:rPr>
            </w:pPr>
          </w:p>
        </w:tc>
      </w:tr>
      <w:tr w:rsidR="00510410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6A4100" w:rsidRDefault="00EB319B" w:rsidP="006A4100">
            <w:pPr>
              <w:numPr>
                <w:ilvl w:val="0"/>
                <w:numId w:val="4"/>
              </w:numPr>
              <w:tabs>
                <w:tab w:val="left" w:pos="360"/>
                <w:tab w:val="left" w:pos="2908"/>
              </w:tabs>
              <w:spacing w:line="300" w:lineRule="atLeast"/>
              <w:ind w:left="0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5"/>
            <w:r w:rsidRPr="006A4100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5"/>
            <w:r w:rsidRPr="006A4100">
              <w:rPr>
                <w:rFonts w:ascii="Verdana" w:hAnsi="Verdana"/>
                <w:sz w:val="18"/>
                <w:szCs w:val="18"/>
              </w:rPr>
              <w:tab/>
            </w:r>
            <w:r w:rsidR="00510410" w:rsidRPr="006A4100">
              <w:rPr>
                <w:rFonts w:ascii="Verdana" w:hAnsi="Verdana"/>
                <w:sz w:val="18"/>
                <w:szCs w:val="18"/>
              </w:rPr>
              <w:t xml:space="preserve">teilweise im Ausmaß von </w:t>
            </w:r>
            <w:r w:rsidRPr="006A4100">
              <w:rPr>
                <w:rFonts w:ascii="Verdana" w:hAnsi="Verdana"/>
                <w:sz w:val="18"/>
                <w:szCs w:val="18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6" w:name="Text21"/>
            <w:r w:rsidRPr="006A4100">
              <w:rPr>
                <w:rFonts w:ascii="Verdana" w:hAnsi="Verdana"/>
                <w:sz w:val="18"/>
                <w:szCs w:val="18"/>
                <w:u w:val="single"/>
              </w:rPr>
              <w:instrText xml:space="preserve"> FORMTEXT </w:instrText>
            </w:r>
            <w:r w:rsidR="00253A7F" w:rsidRPr="006A4100">
              <w:rPr>
                <w:rFonts w:ascii="Verdana" w:hAnsi="Verdana"/>
                <w:sz w:val="18"/>
                <w:szCs w:val="18"/>
                <w:u w:val="single"/>
              </w:rPr>
            </w:r>
            <w:r w:rsidRPr="006A4100">
              <w:rPr>
                <w:rFonts w:ascii="Verdana" w:hAnsi="Verdana"/>
                <w:sz w:val="18"/>
                <w:szCs w:val="18"/>
                <w:u w:val="single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  <w:u w:val="single"/>
              </w:rPr>
              <w:fldChar w:fldCharType="end"/>
            </w:r>
            <w:bookmarkEnd w:id="26"/>
            <w:r w:rsidR="00510410" w:rsidRPr="006A4100">
              <w:rPr>
                <w:rFonts w:ascii="Verdana" w:hAnsi="Verdana"/>
                <w:sz w:val="18"/>
                <w:szCs w:val="18"/>
              </w:rPr>
              <w:t>% absetzbar ist</w:t>
            </w:r>
          </w:p>
        </w:tc>
      </w:tr>
      <w:tr w:rsidR="00EB319B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319B" w:rsidRPr="006A4100" w:rsidRDefault="00EB319B" w:rsidP="006A4100">
            <w:pPr>
              <w:pStyle w:val="Fuzeile"/>
              <w:tabs>
                <w:tab w:val="clear" w:pos="4536"/>
                <w:tab w:val="clear" w:pos="9072"/>
                <w:tab w:val="left" w:pos="360"/>
              </w:tabs>
              <w:rPr>
                <w:rFonts w:ascii="Verdana" w:hAnsi="Verdana"/>
                <w:sz w:val="16"/>
                <w:szCs w:val="18"/>
              </w:rPr>
            </w:pPr>
            <w:r w:rsidRPr="006A4100">
              <w:rPr>
                <w:rFonts w:ascii="Verdana" w:hAnsi="Verdana"/>
                <w:sz w:val="16"/>
                <w:szCs w:val="18"/>
              </w:rPr>
              <w:tab/>
              <w:t>(Art. 19 Absatz 3 des D.P.R. Nr.633/72)</w:t>
            </w:r>
          </w:p>
        </w:tc>
      </w:tr>
      <w:tr w:rsidR="00EB319B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319B" w:rsidRPr="006A4100" w:rsidRDefault="00EB319B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8"/>
              </w:rPr>
            </w:pPr>
          </w:p>
        </w:tc>
      </w:tr>
      <w:tr w:rsidR="00510410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6A4100" w:rsidRDefault="00EB319B" w:rsidP="006A4100">
            <w:pPr>
              <w:numPr>
                <w:ilvl w:val="0"/>
                <w:numId w:val="4"/>
              </w:numPr>
              <w:tabs>
                <w:tab w:val="left" w:pos="360"/>
              </w:tabs>
              <w:spacing w:line="300" w:lineRule="atLeast"/>
              <w:ind w:left="0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6"/>
            <w:r w:rsidRPr="006A4100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7"/>
            <w:r w:rsidRPr="006A4100">
              <w:rPr>
                <w:rFonts w:ascii="Verdana" w:hAnsi="Verdana"/>
                <w:sz w:val="18"/>
                <w:szCs w:val="18"/>
              </w:rPr>
              <w:tab/>
            </w:r>
            <w:r w:rsidR="00510410" w:rsidRPr="006A4100">
              <w:rPr>
                <w:rFonts w:ascii="Verdana" w:hAnsi="Verdana"/>
                <w:sz w:val="18"/>
                <w:szCs w:val="18"/>
              </w:rPr>
              <w:t>nicht absetzbar ist</w:t>
            </w:r>
          </w:p>
        </w:tc>
      </w:tr>
      <w:tr w:rsidR="00510410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6A4100" w:rsidRDefault="00EB319B" w:rsidP="006A4100">
            <w:pPr>
              <w:tabs>
                <w:tab w:val="left" w:pos="364"/>
              </w:tabs>
              <w:rPr>
                <w:rFonts w:ascii="Verdana" w:hAnsi="Verdana"/>
                <w:sz w:val="16"/>
                <w:szCs w:val="18"/>
              </w:rPr>
            </w:pPr>
            <w:r w:rsidRPr="006A4100">
              <w:rPr>
                <w:rFonts w:ascii="Verdana" w:hAnsi="Verdana"/>
                <w:sz w:val="16"/>
                <w:szCs w:val="18"/>
              </w:rPr>
              <w:tab/>
            </w:r>
            <w:r w:rsidR="00510410" w:rsidRPr="006A4100">
              <w:rPr>
                <w:rFonts w:ascii="Verdana" w:hAnsi="Verdana"/>
                <w:sz w:val="16"/>
                <w:szCs w:val="18"/>
              </w:rPr>
              <w:t>(von der Mehrwertsteuer ausgenommene Tätigkeiten, Art. 4 und Art. 5 des D.P.R. Nr. 633/72)</w:t>
            </w:r>
          </w:p>
        </w:tc>
      </w:tr>
      <w:tr w:rsidR="00510410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6A4100" w:rsidRDefault="00EB319B" w:rsidP="006A4100">
            <w:pPr>
              <w:pStyle w:val="Fuzeile"/>
              <w:tabs>
                <w:tab w:val="clear" w:pos="4536"/>
                <w:tab w:val="clear" w:pos="9072"/>
                <w:tab w:val="left" w:pos="364"/>
              </w:tabs>
              <w:rPr>
                <w:rFonts w:ascii="Verdana" w:hAnsi="Verdana"/>
                <w:sz w:val="16"/>
                <w:szCs w:val="18"/>
              </w:rPr>
            </w:pPr>
            <w:r w:rsidRPr="006A4100">
              <w:rPr>
                <w:rFonts w:ascii="Verdana" w:hAnsi="Verdana"/>
                <w:sz w:val="16"/>
                <w:szCs w:val="18"/>
              </w:rPr>
              <w:tab/>
            </w:r>
            <w:r w:rsidR="00510410" w:rsidRPr="006A4100">
              <w:rPr>
                <w:rFonts w:ascii="Verdana" w:hAnsi="Verdana"/>
                <w:sz w:val="16"/>
                <w:szCs w:val="18"/>
              </w:rPr>
              <w:t>(von der Mehrwertsteuer befreite Tätigkeiten, Art. 10 des D.P.R Nr. 633/72)</w:t>
            </w:r>
          </w:p>
        </w:tc>
      </w:tr>
      <w:tr w:rsidR="00510410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6A4100" w:rsidRDefault="00EB319B" w:rsidP="006A4100">
            <w:pPr>
              <w:pStyle w:val="Fuzeile"/>
              <w:tabs>
                <w:tab w:val="clear" w:pos="4536"/>
                <w:tab w:val="clear" w:pos="9072"/>
                <w:tab w:val="left" w:pos="364"/>
              </w:tabs>
              <w:rPr>
                <w:rFonts w:ascii="Verdana" w:hAnsi="Verdana"/>
                <w:sz w:val="16"/>
                <w:szCs w:val="18"/>
              </w:rPr>
            </w:pPr>
            <w:r w:rsidRPr="006A4100">
              <w:rPr>
                <w:rFonts w:ascii="Verdana" w:hAnsi="Verdana"/>
                <w:sz w:val="16"/>
                <w:szCs w:val="18"/>
              </w:rPr>
              <w:tab/>
            </w:r>
            <w:r w:rsidR="00510410" w:rsidRPr="006A4100">
              <w:rPr>
                <w:rFonts w:ascii="Verdana" w:hAnsi="Verdana"/>
                <w:sz w:val="16"/>
                <w:szCs w:val="18"/>
              </w:rPr>
              <w:t>(Forfait Buchhaltung, Gesetz Nr. 66/92)</w:t>
            </w:r>
          </w:p>
        </w:tc>
      </w:tr>
      <w:tr w:rsidR="00153DB3" w:rsidRPr="006A4100" w:rsidTr="006A4100">
        <w:tc>
          <w:tcPr>
            <w:tcW w:w="1020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DB3" w:rsidRPr="006A4100" w:rsidRDefault="00153DB3" w:rsidP="006A4100">
            <w:pPr>
              <w:pStyle w:val="Fuzeile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</w:tr>
      <w:tr w:rsidR="00EB319B" w:rsidRPr="006A4100" w:rsidTr="006A4100">
        <w:tc>
          <w:tcPr>
            <w:tcW w:w="1020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19B" w:rsidRPr="006A4100" w:rsidRDefault="00EB319B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0"/>
              </w:rPr>
            </w:pPr>
          </w:p>
        </w:tc>
      </w:tr>
      <w:tr w:rsidR="00517770" w:rsidRPr="006A4100" w:rsidTr="006A4100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7770" w:rsidRPr="00153DB3" w:rsidRDefault="003A3DB0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</w:pPr>
            <w:r w:rsidRPr="006A4100"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517770" w:rsidRPr="006A4100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t>der/die Unterfertigte erklärt, dass</w:t>
            </w:r>
          </w:p>
        </w:tc>
      </w:tr>
      <w:tr w:rsidR="004F0DF4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DF4" w:rsidRPr="006A4100" w:rsidRDefault="004F0DF4" w:rsidP="006A4100">
            <w:pPr>
              <w:pStyle w:val="Fuzeile"/>
              <w:tabs>
                <w:tab w:val="clear" w:pos="4536"/>
                <w:tab w:val="clear" w:pos="9072"/>
                <w:tab w:val="left" w:pos="360"/>
              </w:tabs>
              <w:rPr>
                <w:rFonts w:ascii="Verdana" w:hAnsi="Verdana"/>
                <w:sz w:val="10"/>
                <w:szCs w:val="10"/>
              </w:rPr>
            </w:pPr>
          </w:p>
        </w:tc>
      </w:tr>
      <w:tr w:rsidR="004F0DF4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DF4" w:rsidRPr="006A4100" w:rsidRDefault="004F0DF4" w:rsidP="006A4100">
            <w:pPr>
              <w:spacing w:line="300" w:lineRule="exact"/>
              <w:ind w:left="360" w:hanging="360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100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A4100">
              <w:rPr>
                <w:rFonts w:ascii="Verdana" w:hAnsi="Verdana"/>
                <w:sz w:val="18"/>
                <w:szCs w:val="18"/>
              </w:rPr>
              <w:tab/>
              <w:t xml:space="preserve">der Gründungsakt bzw. das Statut/die Satzungen des Vereines/der Organisation, welche in der Abteilung 16 – Deutsches Schulamt aufliegen dem aktuellen Stand entsprechen. </w:t>
            </w:r>
            <w:r w:rsidR="00DB284F" w:rsidRPr="006A4100">
              <w:rPr>
                <w:rFonts w:ascii="Verdana" w:hAnsi="Verdana"/>
                <w:sz w:val="18"/>
                <w:szCs w:val="18"/>
              </w:rPr>
              <w:br/>
            </w:r>
            <w:r w:rsidR="00DB284F" w:rsidRPr="006A4100">
              <w:rPr>
                <w:rFonts w:ascii="Verdana" w:hAnsi="Verdana"/>
                <w:b/>
                <w:sz w:val="18"/>
                <w:szCs w:val="18"/>
              </w:rPr>
              <w:t>B</w:t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t>ei Änderung des Gründungsaktes bzw. des Statuts/der Satzungen müssen diese neu eingereicht we</w:t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t>r</w:t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t>den</w:t>
            </w:r>
            <w:r w:rsidR="00DB284F" w:rsidRPr="006A4100">
              <w:rPr>
                <w:rFonts w:ascii="Verdana" w:hAnsi="Verdana"/>
                <w:b/>
                <w:sz w:val="18"/>
                <w:szCs w:val="18"/>
              </w:rPr>
              <w:t>.</w:t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4F0DF4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DF4" w:rsidRPr="006A4100" w:rsidRDefault="004F0DF4" w:rsidP="006A4100">
            <w:pPr>
              <w:pStyle w:val="Fuzeile"/>
              <w:tabs>
                <w:tab w:val="clear" w:pos="4536"/>
                <w:tab w:val="clear" w:pos="9072"/>
              </w:tabs>
              <w:ind w:left="360" w:hanging="360"/>
              <w:rPr>
                <w:rFonts w:ascii="Verdana" w:hAnsi="Verdana"/>
                <w:sz w:val="10"/>
                <w:szCs w:val="18"/>
              </w:rPr>
            </w:pPr>
          </w:p>
        </w:tc>
      </w:tr>
      <w:tr w:rsidR="004F0DF4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DF4" w:rsidRPr="006A4100" w:rsidRDefault="004F0DF4" w:rsidP="006A4100">
            <w:pPr>
              <w:tabs>
                <w:tab w:val="left" w:pos="360"/>
              </w:tabs>
              <w:spacing w:line="300" w:lineRule="atLeast"/>
              <w:ind w:left="360" w:hanging="360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100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A4100">
              <w:rPr>
                <w:rFonts w:ascii="Verdana" w:hAnsi="Verdana"/>
                <w:sz w:val="18"/>
                <w:szCs w:val="18"/>
              </w:rPr>
              <w:tab/>
              <w:t>der Verein/die Organisation im Sinne des Legislativdekretes Nr. 460, Art. 10 vom 4.</w:t>
            </w:r>
            <w:r w:rsidR="00D17D40" w:rsidRPr="006A4100">
              <w:rPr>
                <w:rFonts w:ascii="Verdana" w:hAnsi="Verdana"/>
                <w:sz w:val="18"/>
                <w:szCs w:val="18"/>
              </w:rPr>
              <w:t xml:space="preserve"> Dezember </w:t>
            </w:r>
            <w:r w:rsidRPr="006A4100">
              <w:rPr>
                <w:rFonts w:ascii="Verdana" w:hAnsi="Verdana"/>
                <w:sz w:val="18"/>
                <w:szCs w:val="18"/>
              </w:rPr>
              <w:t xml:space="preserve">1997 eine ehrenamtlich tätige Organisation ist. </w:t>
            </w:r>
          </w:p>
        </w:tc>
      </w:tr>
      <w:tr w:rsidR="004F0DF4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DF4" w:rsidRPr="006A4100" w:rsidRDefault="004F0DF4" w:rsidP="006A4100">
            <w:pPr>
              <w:pStyle w:val="Fuzeile"/>
              <w:tabs>
                <w:tab w:val="clear" w:pos="4536"/>
                <w:tab w:val="clear" w:pos="9072"/>
              </w:tabs>
              <w:ind w:left="360" w:hanging="360"/>
              <w:rPr>
                <w:rFonts w:ascii="Verdana" w:hAnsi="Verdana"/>
                <w:sz w:val="10"/>
                <w:szCs w:val="18"/>
              </w:rPr>
            </w:pPr>
          </w:p>
        </w:tc>
      </w:tr>
      <w:tr w:rsidR="004F0DF4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DF4" w:rsidRPr="006A4100" w:rsidRDefault="004F0DF4" w:rsidP="006A4100">
            <w:pPr>
              <w:tabs>
                <w:tab w:val="left" w:pos="360"/>
              </w:tabs>
              <w:spacing w:line="300" w:lineRule="atLeast"/>
              <w:ind w:left="360" w:hanging="360"/>
              <w:rPr>
                <w:rFonts w:ascii="Verdana" w:hAnsi="Verdana"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100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6A4100">
              <w:rPr>
                <w:rFonts w:ascii="Verdana" w:hAnsi="Verdana"/>
                <w:sz w:val="18"/>
                <w:szCs w:val="18"/>
              </w:rPr>
            </w:r>
            <w:r w:rsidRPr="006A4100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A4100">
              <w:rPr>
                <w:rFonts w:ascii="Verdana" w:hAnsi="Verdana"/>
                <w:sz w:val="18"/>
                <w:szCs w:val="18"/>
              </w:rPr>
              <w:tab/>
              <w:t>der Verein/die Organisation aufgrund des L.G. Nr. 11 vom 01.</w:t>
            </w:r>
            <w:r w:rsidR="00D17D40" w:rsidRPr="006A4100">
              <w:rPr>
                <w:rFonts w:ascii="Verdana" w:hAnsi="Verdana"/>
                <w:sz w:val="18"/>
                <w:szCs w:val="18"/>
              </w:rPr>
              <w:t xml:space="preserve"> Juli </w:t>
            </w:r>
            <w:r w:rsidRPr="006A4100">
              <w:rPr>
                <w:rFonts w:ascii="Verdana" w:hAnsi="Verdana"/>
                <w:sz w:val="18"/>
                <w:szCs w:val="18"/>
              </w:rPr>
              <w:t>1993 mit Dekret des Landeshaupt</w:t>
            </w:r>
            <w:r w:rsidRPr="006A4100">
              <w:rPr>
                <w:rFonts w:ascii="Verdana" w:hAnsi="Verdana"/>
                <w:sz w:val="18"/>
                <w:szCs w:val="18"/>
              </w:rPr>
              <w:softHyphen/>
              <w:t>man</w:t>
            </w:r>
            <w:r w:rsidRPr="006A4100">
              <w:rPr>
                <w:rFonts w:ascii="Verdana" w:hAnsi="Verdana"/>
                <w:sz w:val="18"/>
                <w:szCs w:val="18"/>
              </w:rPr>
              <w:softHyphen/>
              <w:t xml:space="preserve">nes Nr. </w:t>
            </w:r>
            <w:r w:rsidRPr="006A4100">
              <w:rPr>
                <w:rFonts w:ascii="Verdana" w:hAnsi="Verdana"/>
                <w:sz w:val="18"/>
                <w:szCs w:val="18"/>
                <w:u w:val="singl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8" w:name="Text66"/>
            <w:r w:rsidRPr="006A4100">
              <w:rPr>
                <w:rFonts w:ascii="Verdana" w:hAnsi="Verdana"/>
                <w:sz w:val="18"/>
                <w:szCs w:val="18"/>
                <w:u w:val="single"/>
              </w:rPr>
              <w:instrText xml:space="preserve"> FORMTEXT </w:instrText>
            </w:r>
            <w:r w:rsidRPr="006A4100">
              <w:rPr>
                <w:rFonts w:ascii="Verdana" w:hAnsi="Verdana"/>
                <w:sz w:val="18"/>
                <w:szCs w:val="18"/>
                <w:u w:val="single"/>
              </w:rPr>
            </w:r>
            <w:r w:rsidRPr="006A4100">
              <w:rPr>
                <w:rFonts w:ascii="Verdana" w:hAnsi="Verdana"/>
                <w:sz w:val="18"/>
                <w:szCs w:val="18"/>
                <w:u w:val="single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Pr="006A4100">
              <w:rPr>
                <w:rFonts w:ascii="Verdana" w:hAnsi="Verdana"/>
                <w:sz w:val="18"/>
                <w:szCs w:val="18"/>
                <w:u w:val="single"/>
              </w:rPr>
              <w:fldChar w:fldCharType="end"/>
            </w:r>
            <w:bookmarkEnd w:id="28"/>
            <w:r w:rsidRPr="006A4100">
              <w:rPr>
                <w:rFonts w:ascii="Verdana" w:hAnsi="Verdana"/>
                <w:sz w:val="18"/>
                <w:szCs w:val="18"/>
              </w:rPr>
              <w:t xml:space="preserve"> vom </w:t>
            </w:r>
            <w:bookmarkStart w:id="29" w:name="Text67"/>
            <w:r w:rsidR="009A0B5F" w:rsidRPr="006A4100">
              <w:rPr>
                <w:rFonts w:ascii="Verdana" w:hAnsi="Verdana"/>
                <w:sz w:val="18"/>
                <w:szCs w:val="18"/>
                <w:u w:val="single"/>
              </w:rPr>
              <w:fldChar w:fldCharType="begin">
                <w:ffData>
                  <w:name w:val="Text67"/>
                  <w:enabled/>
                  <w:calcOnExit w:val="0"/>
                  <w:statusText w:type="text" w:val="Datum im Format TT.MM.JJJJ eingeben"/>
                  <w:textInput>
                    <w:type w:val="date"/>
                    <w:format w:val="dd.MM.yyyy"/>
                  </w:textInput>
                </w:ffData>
              </w:fldChar>
            </w:r>
            <w:r w:rsidR="009A0B5F" w:rsidRPr="006A4100">
              <w:rPr>
                <w:rFonts w:ascii="Verdana" w:hAnsi="Verdana"/>
                <w:sz w:val="18"/>
                <w:szCs w:val="18"/>
                <w:u w:val="single"/>
              </w:rPr>
              <w:instrText xml:space="preserve"> FORMTEXT </w:instrText>
            </w:r>
            <w:r w:rsidR="009A0B5F" w:rsidRPr="006A4100">
              <w:rPr>
                <w:rFonts w:ascii="Verdana" w:hAnsi="Verdana"/>
                <w:sz w:val="18"/>
                <w:szCs w:val="18"/>
                <w:u w:val="single"/>
              </w:rPr>
            </w:r>
            <w:r w:rsidR="009A0B5F" w:rsidRPr="006A4100">
              <w:rPr>
                <w:rFonts w:ascii="Verdana" w:hAnsi="Verdana"/>
                <w:sz w:val="18"/>
                <w:szCs w:val="18"/>
                <w:u w:val="single"/>
              </w:rPr>
              <w:fldChar w:fldCharType="separate"/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6A4100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9A0B5F" w:rsidRPr="006A4100">
              <w:rPr>
                <w:rFonts w:ascii="Verdana" w:hAnsi="Verdana"/>
                <w:sz w:val="18"/>
                <w:szCs w:val="18"/>
                <w:u w:val="single"/>
              </w:rPr>
              <w:fldChar w:fldCharType="end"/>
            </w:r>
            <w:bookmarkEnd w:id="29"/>
            <w:r w:rsidRPr="006A4100">
              <w:rPr>
                <w:rFonts w:ascii="Verdana" w:hAnsi="Verdana"/>
                <w:sz w:val="18"/>
                <w:szCs w:val="18"/>
              </w:rPr>
              <w:t xml:space="preserve"> in das Landesverzeichnis der ehrenamtlich tätigen Orga</w:t>
            </w:r>
            <w:r w:rsidRPr="006A4100">
              <w:rPr>
                <w:rFonts w:ascii="Verdana" w:hAnsi="Verdana"/>
                <w:sz w:val="18"/>
                <w:szCs w:val="18"/>
              </w:rPr>
              <w:softHyphen/>
              <w:t>nisationen eingetragen worden ist.</w:t>
            </w:r>
          </w:p>
        </w:tc>
      </w:tr>
      <w:tr w:rsidR="00517770" w:rsidRPr="006A4100" w:rsidTr="006A4100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7770" w:rsidRPr="006A4100" w:rsidRDefault="004F0DF4" w:rsidP="006A4100">
            <w:pPr>
              <w:spacing w:before="150" w:line="30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6A4100">
              <w:rPr>
                <w:rFonts w:ascii="Verdana" w:hAnsi="Verdana"/>
                <w:sz w:val="18"/>
                <w:szCs w:val="18"/>
              </w:rPr>
              <w:t xml:space="preserve">Dem Ansuchen sind die unterschriebenen </w:t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t>Anlagen »A«</w:t>
            </w:r>
            <w:r w:rsidRPr="006A4100">
              <w:rPr>
                <w:rFonts w:ascii="Verdana" w:hAnsi="Verdana"/>
                <w:sz w:val="18"/>
                <w:szCs w:val="18"/>
              </w:rPr>
              <w:t xml:space="preserve"> bis </w:t>
            </w:r>
            <w:r w:rsidRPr="006A4100">
              <w:rPr>
                <w:rFonts w:ascii="Verdana" w:hAnsi="Verdana"/>
                <w:b/>
                <w:sz w:val="18"/>
                <w:szCs w:val="18"/>
              </w:rPr>
              <w:t>»K«</w:t>
            </w:r>
            <w:r w:rsidRPr="006A4100">
              <w:rPr>
                <w:rFonts w:ascii="Verdana" w:hAnsi="Verdana"/>
                <w:sz w:val="18"/>
                <w:szCs w:val="18"/>
              </w:rPr>
              <w:t xml:space="preserve"> beigelegt (Die entsprechende Excel-Datei muss per E-Mail an folgende Adresse übermittelt werden SA.Schulfinanzierung@schule.suedtirol.it). </w:t>
            </w:r>
            <w:r w:rsidRPr="006A4100">
              <w:rPr>
                <w:rFonts w:ascii="Verdana" w:hAnsi="Verdana"/>
                <w:bCs/>
                <w:sz w:val="18"/>
                <w:szCs w:val="18"/>
              </w:rPr>
              <w:t>Zusätzlich angeforderte Unterlagen und Angaben werden innerhalb der festgelegten Frist geliefert.</w:t>
            </w:r>
          </w:p>
        </w:tc>
      </w:tr>
      <w:tr w:rsidR="00C94C77" w:rsidRPr="006A4100" w:rsidTr="006A4100">
        <w:tc>
          <w:tcPr>
            <w:tcW w:w="8177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C77" w:rsidRPr="006A4100" w:rsidRDefault="00C94C77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8"/>
              </w:rPr>
            </w:pPr>
          </w:p>
        </w:tc>
        <w:tc>
          <w:tcPr>
            <w:tcW w:w="20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C77" w:rsidRPr="006A4100" w:rsidRDefault="00C94C77" w:rsidP="006A4100">
            <w:pPr>
              <w:pStyle w:val="Fuzeile"/>
              <w:tabs>
                <w:tab w:val="clear" w:pos="4536"/>
                <w:tab w:val="clear" w:pos="9072"/>
              </w:tabs>
              <w:ind w:right="90"/>
              <w:jc w:val="right"/>
              <w:rPr>
                <w:rFonts w:ascii="Verdana" w:hAnsi="Verdana"/>
                <w:sz w:val="10"/>
                <w:szCs w:val="10"/>
              </w:rPr>
            </w:pPr>
          </w:p>
        </w:tc>
      </w:tr>
      <w:tr w:rsidR="00517770" w:rsidRPr="006A4100" w:rsidTr="006A4100">
        <w:tc>
          <w:tcPr>
            <w:tcW w:w="10206" w:type="dxa"/>
            <w:gridSpan w:val="7"/>
            <w:shd w:val="clear" w:color="auto" w:fill="auto"/>
          </w:tcPr>
          <w:p w:rsidR="00517770" w:rsidRPr="006A4100" w:rsidRDefault="00517770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 w:cs="Arial"/>
                <w:b/>
                <w:bCs/>
                <w:sz w:val="10"/>
                <w:szCs w:val="10"/>
                <w:lang w:eastAsia="it-IT"/>
              </w:rPr>
            </w:pPr>
          </w:p>
        </w:tc>
      </w:tr>
      <w:tr w:rsidR="00517770" w:rsidRPr="006A4100" w:rsidTr="006A4100">
        <w:tc>
          <w:tcPr>
            <w:tcW w:w="10206" w:type="dxa"/>
            <w:gridSpan w:val="7"/>
            <w:shd w:val="clear" w:color="auto" w:fill="auto"/>
          </w:tcPr>
          <w:p w:rsidR="00517770" w:rsidRPr="006A4100" w:rsidRDefault="00517770" w:rsidP="006A4100">
            <w:pPr>
              <w:spacing w:line="240" w:lineRule="atLeast"/>
              <w:rPr>
                <w:rFonts w:ascii="Verdana" w:hAnsi="Verdana"/>
                <w:b/>
                <w:sz w:val="14"/>
                <w:szCs w:val="16"/>
              </w:rPr>
            </w:pPr>
            <w:r w:rsidRPr="006A4100">
              <w:rPr>
                <w:rFonts w:ascii="Verdana" w:hAnsi="Verdana"/>
                <w:b/>
                <w:sz w:val="14"/>
                <w:szCs w:val="16"/>
              </w:rPr>
              <w:t>Aufklärung gemäß Datenschutzgesetz (Lgs.D. Nr. 196 vom 30.06.2003)</w:t>
            </w:r>
          </w:p>
          <w:p w:rsidR="00517770" w:rsidRPr="006A4100" w:rsidRDefault="00517770" w:rsidP="006A4100">
            <w:pPr>
              <w:spacing w:line="240" w:lineRule="atLeast"/>
              <w:rPr>
                <w:rFonts w:ascii="Verdana" w:hAnsi="Verdana"/>
                <w:b/>
                <w:sz w:val="14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 xml:space="preserve">Die übermittelten Daten werden von der Landesverwaltung, auch in digitaler Form, für die Erfordernisse des LG. Nr. 7/74 verarbeitet. Verantwortlich für die Verarbeitung ist die Abteilung 16 – </w:t>
            </w:r>
            <w:r w:rsidR="00264BB1" w:rsidRPr="006A4100">
              <w:rPr>
                <w:rFonts w:ascii="Verdana" w:hAnsi="Verdana"/>
                <w:sz w:val="14"/>
                <w:szCs w:val="16"/>
              </w:rPr>
              <w:t>D</w:t>
            </w:r>
            <w:r w:rsidRPr="006A4100">
              <w:rPr>
                <w:rFonts w:ascii="Verdana" w:hAnsi="Verdana"/>
                <w:sz w:val="14"/>
                <w:szCs w:val="16"/>
              </w:rPr>
              <w:t xml:space="preserve">eutsches Schulamt. Dem Antragsteller stehen die Rechte nach </w:t>
            </w:r>
            <w:r w:rsidRPr="006A4100">
              <w:rPr>
                <w:rFonts w:ascii="Verdana" w:hAnsi="Verdana"/>
                <w:b/>
                <w:sz w:val="14"/>
                <w:szCs w:val="16"/>
              </w:rPr>
              <w:t xml:space="preserve">Artikel 7 des Lgs.D. Nr. 196/2003 zu, </w:t>
            </w:r>
            <w:r w:rsidRPr="006A4100">
              <w:rPr>
                <w:rFonts w:ascii="Verdana" w:hAnsi="Verdana"/>
                <w:sz w:val="14"/>
                <w:szCs w:val="16"/>
              </w:rPr>
              <w:t>d.h. er kann sich zu seinen Daten Zugang verschaffen, deren Korrektur oder Ergänzung und – sofern die gesetzlichen Voraussetzungen gegeben sind – deren Löschung oder Sperrung verlangen.</w:t>
            </w:r>
            <w:r w:rsidRPr="006A4100">
              <w:rPr>
                <w:rFonts w:ascii="Verdana" w:hAnsi="Verdana"/>
                <w:b/>
                <w:sz w:val="14"/>
                <w:szCs w:val="16"/>
              </w:rPr>
              <w:t xml:space="preserve"> </w:t>
            </w:r>
          </w:p>
          <w:p w:rsidR="00517770" w:rsidRPr="006A4100" w:rsidRDefault="00517770" w:rsidP="006A4100">
            <w:pPr>
              <w:spacing w:line="240" w:lineRule="atLeast"/>
              <w:rPr>
                <w:rFonts w:ascii="Verdana" w:hAnsi="Verdana"/>
                <w:b/>
                <w:sz w:val="14"/>
                <w:szCs w:val="16"/>
              </w:rPr>
            </w:pPr>
            <w:r w:rsidRPr="006A4100">
              <w:rPr>
                <w:rFonts w:ascii="Verdana" w:hAnsi="Verdana"/>
                <w:b/>
                <w:sz w:val="14"/>
                <w:szCs w:val="16"/>
              </w:rPr>
              <w:t>Aufklärung in Bezug auf Nachkontrollen</w:t>
            </w:r>
          </w:p>
          <w:p w:rsidR="00517770" w:rsidRPr="006A4100" w:rsidRDefault="00517770" w:rsidP="006A4100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6A4100">
              <w:rPr>
                <w:rFonts w:ascii="Verdana" w:hAnsi="Verdana"/>
                <w:sz w:val="14"/>
                <w:szCs w:val="16"/>
              </w:rPr>
              <w:t>Im Sinne des L.G. Nr. 17/1993 (Art. 2, Abs. 3) ist die zuständige Landesverwaltung angehalten, stichprobenartige Nachkontrollen im Ausmaß von mindestens 6 % durchzuführen.</w:t>
            </w:r>
          </w:p>
        </w:tc>
      </w:tr>
      <w:tr w:rsidR="00517770" w:rsidRPr="006A4100" w:rsidTr="006A4100">
        <w:tc>
          <w:tcPr>
            <w:tcW w:w="10206" w:type="dxa"/>
            <w:gridSpan w:val="7"/>
            <w:shd w:val="clear" w:color="auto" w:fill="auto"/>
          </w:tcPr>
          <w:p w:rsidR="00517770" w:rsidRPr="006A4100" w:rsidRDefault="00517770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D677CB" w:rsidRPr="006A4100" w:rsidTr="006A4100">
        <w:tc>
          <w:tcPr>
            <w:tcW w:w="2524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D677CB" w:rsidRPr="006A4100" w:rsidRDefault="00D677CB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6A4100">
              <w:rPr>
                <w:rFonts w:ascii="Verdana" w:hAnsi="Verdana" w:cs="Arial"/>
                <w:sz w:val="18"/>
                <w:szCs w:val="18"/>
                <w:lang w:eastAsia="it-I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6A4100">
              <w:rPr>
                <w:rFonts w:ascii="Verdana" w:hAnsi="Verdana" w:cs="Arial"/>
                <w:sz w:val="18"/>
                <w:szCs w:val="18"/>
                <w:lang w:eastAsia="it-IT"/>
              </w:rPr>
              <w:instrText xml:space="preserve"> FORMTEXT </w:instrText>
            </w:r>
            <w:r w:rsidRPr="006A4100">
              <w:rPr>
                <w:rFonts w:ascii="Verdana" w:hAnsi="Verdana" w:cs="Arial"/>
                <w:sz w:val="18"/>
                <w:szCs w:val="18"/>
                <w:lang w:eastAsia="it-IT"/>
              </w:rPr>
            </w:r>
            <w:r w:rsidRPr="006A4100">
              <w:rPr>
                <w:rFonts w:ascii="Verdana" w:hAnsi="Verdana" w:cs="Arial"/>
                <w:sz w:val="18"/>
                <w:szCs w:val="18"/>
                <w:lang w:eastAsia="it-IT"/>
              </w:rPr>
              <w:fldChar w:fldCharType="separate"/>
            </w:r>
            <w:r w:rsidR="00564E58" w:rsidRPr="006A4100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6A4100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6A4100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6A4100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6A4100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Pr="006A4100">
              <w:rPr>
                <w:rFonts w:ascii="Verdana" w:hAnsi="Verdana" w:cs="Arial"/>
                <w:sz w:val="18"/>
                <w:szCs w:val="18"/>
                <w:lang w:eastAsia="it-IT"/>
              </w:rPr>
              <w:fldChar w:fldCharType="end"/>
            </w:r>
          </w:p>
        </w:tc>
        <w:tc>
          <w:tcPr>
            <w:tcW w:w="638" w:type="dxa"/>
            <w:shd w:val="clear" w:color="auto" w:fill="auto"/>
          </w:tcPr>
          <w:p w:rsidR="00D677CB" w:rsidRPr="006A4100" w:rsidRDefault="00D677CB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 w:cs="Arial"/>
                <w:bCs/>
                <w:sz w:val="18"/>
                <w:szCs w:val="18"/>
                <w:lang w:eastAsia="it-IT"/>
              </w:rPr>
            </w:pPr>
            <w:r w:rsidRPr="006A4100">
              <w:rPr>
                <w:rFonts w:ascii="Verdana" w:hAnsi="Verdana" w:cs="Arial"/>
                <w:bCs/>
                <w:sz w:val="18"/>
                <w:szCs w:val="18"/>
                <w:lang w:eastAsia="it-IT"/>
              </w:rPr>
              <w:t>den</w:t>
            </w:r>
          </w:p>
        </w:tc>
        <w:bookmarkStart w:id="30" w:name="Text35"/>
        <w:tc>
          <w:tcPr>
            <w:tcW w:w="1620" w:type="dxa"/>
            <w:tcBorders>
              <w:bottom w:val="single" w:sz="4" w:space="0" w:color="auto"/>
            </w:tcBorders>
            <w:shd w:val="clear" w:color="auto" w:fill="E6E6E6"/>
          </w:tcPr>
          <w:p w:rsidR="00D677CB" w:rsidRPr="006A4100" w:rsidRDefault="009A0B5F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6A4100">
              <w:rPr>
                <w:rFonts w:ascii="Verdana" w:hAnsi="Verdana" w:cs="Arial"/>
                <w:sz w:val="18"/>
                <w:szCs w:val="18"/>
                <w:lang w:eastAsia="it-IT"/>
              </w:rPr>
              <w:fldChar w:fldCharType="begin">
                <w:ffData>
                  <w:name w:val="Text35"/>
                  <w:enabled/>
                  <w:calcOnExit w:val="0"/>
                  <w:statusText w:type="text" w:val="Datum im Format TT.MM.JJJJ eingeben"/>
                  <w:textInput>
                    <w:type w:val="date"/>
                    <w:format w:val="dd.MM.yyyy"/>
                  </w:textInput>
                </w:ffData>
              </w:fldChar>
            </w:r>
            <w:r w:rsidRPr="006A4100">
              <w:rPr>
                <w:rFonts w:ascii="Verdana" w:hAnsi="Verdana" w:cs="Arial"/>
                <w:sz w:val="18"/>
                <w:szCs w:val="18"/>
                <w:lang w:eastAsia="it-IT"/>
              </w:rPr>
              <w:instrText xml:space="preserve"> FORMTEXT </w:instrText>
            </w:r>
            <w:r w:rsidRPr="006A4100">
              <w:rPr>
                <w:rFonts w:ascii="Verdana" w:hAnsi="Verdana" w:cs="Arial"/>
                <w:sz w:val="18"/>
                <w:szCs w:val="18"/>
                <w:lang w:eastAsia="it-IT"/>
              </w:rPr>
            </w:r>
            <w:r w:rsidRPr="006A4100">
              <w:rPr>
                <w:rFonts w:ascii="Verdana" w:hAnsi="Verdana" w:cs="Arial"/>
                <w:sz w:val="18"/>
                <w:szCs w:val="18"/>
                <w:lang w:eastAsia="it-IT"/>
              </w:rPr>
              <w:fldChar w:fldCharType="separate"/>
            </w:r>
            <w:r w:rsidR="00564E58" w:rsidRPr="006A4100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6A4100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6A4100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6A4100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6A4100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Pr="006A4100">
              <w:rPr>
                <w:rFonts w:ascii="Verdana" w:hAnsi="Verdana" w:cs="Arial"/>
                <w:sz w:val="18"/>
                <w:szCs w:val="18"/>
                <w:lang w:eastAsia="it-IT"/>
              </w:rPr>
              <w:fldChar w:fldCharType="end"/>
            </w:r>
            <w:bookmarkEnd w:id="30"/>
          </w:p>
        </w:tc>
        <w:tc>
          <w:tcPr>
            <w:tcW w:w="320" w:type="dxa"/>
            <w:shd w:val="clear" w:color="auto" w:fill="auto"/>
          </w:tcPr>
          <w:p w:rsidR="00D677CB" w:rsidRPr="006A4100" w:rsidRDefault="00D677CB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677CB" w:rsidRPr="006A4100" w:rsidRDefault="00D677CB" w:rsidP="006A4100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D677CB" w:rsidRPr="006A4100" w:rsidTr="006A4100">
        <w:tc>
          <w:tcPr>
            <w:tcW w:w="4782" w:type="dxa"/>
            <w:gridSpan w:val="4"/>
            <w:shd w:val="clear" w:color="auto" w:fill="auto"/>
          </w:tcPr>
          <w:p w:rsidR="00D677CB" w:rsidRPr="006A4100" w:rsidRDefault="00D677CB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 w:cs="Arial"/>
                <w:bCs/>
                <w:sz w:val="14"/>
                <w:szCs w:val="14"/>
                <w:lang w:eastAsia="it-IT"/>
              </w:rPr>
            </w:pPr>
            <w:r w:rsidRPr="006A4100">
              <w:rPr>
                <w:rFonts w:ascii="Verdana" w:hAnsi="Verdana" w:cs="Arial"/>
                <w:bCs/>
                <w:sz w:val="14"/>
                <w:szCs w:val="14"/>
                <w:lang w:eastAsia="it-IT"/>
              </w:rPr>
              <w:t>Ort und Datum</w:t>
            </w:r>
          </w:p>
        </w:tc>
        <w:tc>
          <w:tcPr>
            <w:tcW w:w="320" w:type="dxa"/>
            <w:shd w:val="clear" w:color="auto" w:fill="auto"/>
          </w:tcPr>
          <w:p w:rsidR="00D677CB" w:rsidRPr="006A4100" w:rsidRDefault="00D677CB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 w:cs="Arial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104" w:type="dxa"/>
            <w:gridSpan w:val="2"/>
            <w:shd w:val="clear" w:color="auto" w:fill="auto"/>
          </w:tcPr>
          <w:p w:rsidR="00D677CB" w:rsidRPr="006A4100" w:rsidRDefault="00D677CB" w:rsidP="006A4100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 w:cs="Arial"/>
                <w:bCs/>
                <w:sz w:val="14"/>
                <w:szCs w:val="14"/>
                <w:lang w:eastAsia="it-IT"/>
              </w:rPr>
            </w:pPr>
            <w:r w:rsidRPr="006A4100">
              <w:rPr>
                <w:rFonts w:ascii="Verdana" w:hAnsi="Verdana" w:cs="Arial"/>
                <w:bCs/>
                <w:sz w:val="14"/>
                <w:szCs w:val="14"/>
                <w:lang w:eastAsia="it-IT"/>
              </w:rPr>
              <w:t xml:space="preserve">leserliche Unterschrift des/der </w:t>
            </w:r>
            <w:r w:rsidR="004F0DF4" w:rsidRPr="006A4100">
              <w:rPr>
                <w:rFonts w:ascii="Verdana" w:hAnsi="Verdana" w:cs="Arial"/>
                <w:bCs/>
                <w:sz w:val="14"/>
                <w:szCs w:val="14"/>
                <w:lang w:eastAsia="it-IT"/>
              </w:rPr>
              <w:t>gesetzlichen Vertreters/in</w:t>
            </w:r>
          </w:p>
        </w:tc>
      </w:tr>
    </w:tbl>
    <w:p w:rsidR="00C0245B" w:rsidRPr="00510410" w:rsidRDefault="00C0245B" w:rsidP="00DB284F">
      <w:pPr>
        <w:spacing w:line="300" w:lineRule="atLeast"/>
      </w:pPr>
    </w:p>
    <w:sectPr w:rsidR="00C0245B" w:rsidRPr="00510410" w:rsidSect="00C0245B">
      <w:headerReference w:type="default" r:id="rId7"/>
      <w:footerReference w:type="default" r:id="rId8"/>
      <w:endnotePr>
        <w:numFmt w:val="decimal"/>
      </w:endnotePr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976" w:rsidRDefault="00523976" w:rsidP="0087469A">
      <w:pPr>
        <w:pStyle w:val="Fuzeile"/>
      </w:pPr>
      <w:r>
        <w:separator/>
      </w:r>
    </w:p>
  </w:endnote>
  <w:endnote w:type="continuationSeparator" w:id="0">
    <w:p w:rsidR="00523976" w:rsidRDefault="00523976" w:rsidP="0087469A">
      <w:pPr>
        <w:pStyle w:val="Fuzeile"/>
      </w:pPr>
      <w:r>
        <w:continuationSeparator/>
      </w:r>
    </w:p>
  </w:endnote>
  <w:endnote w:id="1">
    <w:p w:rsidR="00564E58" w:rsidRPr="0065054E" w:rsidRDefault="00564E58">
      <w:pPr>
        <w:pStyle w:val="Endnotentext"/>
        <w:rPr>
          <w:rFonts w:ascii="Verdana" w:hAnsi="Verdana"/>
          <w:sz w:val="16"/>
          <w:szCs w:val="16"/>
        </w:rPr>
      </w:pPr>
      <w:r w:rsidRPr="009A0B5F">
        <w:rPr>
          <w:rStyle w:val="Endnotenzeichen"/>
          <w:rFonts w:ascii="Verdana" w:hAnsi="Verdana"/>
          <w:sz w:val="16"/>
          <w:szCs w:val="16"/>
          <w:vertAlign w:val="baseline"/>
        </w:rPr>
        <w:endnoteRef/>
      </w:r>
      <w:r w:rsidRPr="0065054E">
        <w:rPr>
          <w:rFonts w:ascii="Verdana" w:hAnsi="Verdana"/>
          <w:sz w:val="16"/>
          <w:szCs w:val="16"/>
        </w:rPr>
        <w:t xml:space="preserve"> zutreffende Förderung ankreuzen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58" w:rsidRPr="00CD0A9F" w:rsidRDefault="00564E58" w:rsidP="00BB1C56">
    <w:pPr>
      <w:pStyle w:val="Fuzeile"/>
      <w:ind w:right="124"/>
      <w:jc w:val="right"/>
      <w:rPr>
        <w:rFonts w:ascii="Verdana" w:hAnsi="Verdana"/>
        <w:sz w:val="16"/>
        <w:szCs w:val="16"/>
      </w:rPr>
    </w:pPr>
    <w:r w:rsidRPr="00CD0A9F">
      <w:rPr>
        <w:rFonts w:ascii="Verdana" w:hAnsi="Verdana"/>
        <w:sz w:val="16"/>
        <w:szCs w:val="16"/>
      </w:rPr>
      <w:t xml:space="preserve">Seite </w:t>
    </w:r>
    <w:r w:rsidRPr="00CD0A9F">
      <w:rPr>
        <w:rStyle w:val="Seitenzahl"/>
        <w:rFonts w:ascii="Verdana" w:hAnsi="Verdana"/>
        <w:sz w:val="16"/>
        <w:szCs w:val="16"/>
      </w:rPr>
      <w:fldChar w:fldCharType="begin"/>
    </w:r>
    <w:r w:rsidRPr="00CD0A9F">
      <w:rPr>
        <w:rStyle w:val="Seitenzahl"/>
        <w:rFonts w:ascii="Verdana" w:hAnsi="Verdana"/>
        <w:sz w:val="16"/>
        <w:szCs w:val="16"/>
      </w:rPr>
      <w:instrText xml:space="preserve"> PAGE </w:instrText>
    </w:r>
    <w:r w:rsidRPr="00CD0A9F">
      <w:rPr>
        <w:rStyle w:val="Seitenzahl"/>
        <w:rFonts w:ascii="Verdana" w:hAnsi="Verdana"/>
        <w:sz w:val="16"/>
        <w:szCs w:val="16"/>
      </w:rPr>
      <w:fldChar w:fldCharType="separate"/>
    </w:r>
    <w:r w:rsidR="00FE3979">
      <w:rPr>
        <w:rStyle w:val="Seitenzahl"/>
        <w:rFonts w:ascii="Verdana" w:hAnsi="Verdana"/>
        <w:noProof/>
        <w:sz w:val="16"/>
        <w:szCs w:val="16"/>
      </w:rPr>
      <w:t>1</w:t>
    </w:r>
    <w:r w:rsidRPr="00CD0A9F">
      <w:rPr>
        <w:rStyle w:val="Seitenzahl"/>
        <w:rFonts w:ascii="Verdana" w:hAnsi="Verdana"/>
        <w:sz w:val="16"/>
        <w:szCs w:val="16"/>
      </w:rPr>
      <w:fldChar w:fldCharType="end"/>
    </w:r>
    <w:r w:rsidRPr="00CD0A9F">
      <w:rPr>
        <w:rStyle w:val="Seitenzahl"/>
        <w:rFonts w:ascii="Verdana" w:hAnsi="Verdana"/>
        <w:sz w:val="16"/>
        <w:szCs w:val="16"/>
      </w:rPr>
      <w:t xml:space="preserve"> | </w:t>
    </w:r>
    <w:r w:rsidRPr="00CD0A9F">
      <w:rPr>
        <w:rStyle w:val="Seitenzahl"/>
        <w:rFonts w:ascii="Verdana" w:hAnsi="Verdana"/>
        <w:sz w:val="16"/>
        <w:szCs w:val="16"/>
      </w:rPr>
      <w:fldChar w:fldCharType="begin"/>
    </w:r>
    <w:r w:rsidRPr="00CD0A9F">
      <w:rPr>
        <w:rStyle w:val="Seitenzahl"/>
        <w:rFonts w:ascii="Verdana" w:hAnsi="Verdana"/>
        <w:sz w:val="16"/>
        <w:szCs w:val="16"/>
      </w:rPr>
      <w:instrText xml:space="preserve"> NUMPAGES </w:instrText>
    </w:r>
    <w:r w:rsidRPr="00CD0A9F">
      <w:rPr>
        <w:rStyle w:val="Seitenzahl"/>
        <w:rFonts w:ascii="Verdana" w:hAnsi="Verdana"/>
        <w:sz w:val="16"/>
        <w:szCs w:val="16"/>
      </w:rPr>
      <w:fldChar w:fldCharType="separate"/>
    </w:r>
    <w:r w:rsidR="00FE3979">
      <w:rPr>
        <w:rStyle w:val="Seitenzahl"/>
        <w:rFonts w:ascii="Verdana" w:hAnsi="Verdana"/>
        <w:noProof/>
        <w:sz w:val="16"/>
        <w:szCs w:val="16"/>
      </w:rPr>
      <w:t>3</w:t>
    </w:r>
    <w:r w:rsidRPr="00CD0A9F">
      <w:rPr>
        <w:rStyle w:val="Seitenzahl"/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976" w:rsidRDefault="00523976" w:rsidP="0087469A">
      <w:pPr>
        <w:pStyle w:val="Fuzeile"/>
      </w:pPr>
      <w:r>
        <w:separator/>
      </w:r>
    </w:p>
  </w:footnote>
  <w:footnote w:type="continuationSeparator" w:id="0">
    <w:p w:rsidR="00523976" w:rsidRDefault="00523976" w:rsidP="0087469A">
      <w:pPr>
        <w:pStyle w:val="Fuzei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58" w:rsidRPr="00DF1894" w:rsidRDefault="00564E58" w:rsidP="00530B09">
    <w:pPr>
      <w:pStyle w:val="Kopfzeile"/>
      <w:ind w:right="111"/>
      <w:jc w:val="right"/>
      <w:rPr>
        <w:rFonts w:ascii="Verdana" w:hAnsi="Verdana"/>
        <w:sz w:val="16"/>
        <w:szCs w:val="16"/>
      </w:rPr>
    </w:pPr>
    <w:r w:rsidRPr="00DF1894">
      <w:rPr>
        <w:rFonts w:ascii="Verdana" w:hAnsi="Verdana"/>
        <w:sz w:val="16"/>
        <w:szCs w:val="16"/>
      </w:rPr>
      <w:t xml:space="preserve">Formblatt </w:t>
    </w:r>
    <w:r>
      <w:rPr>
        <w:rFonts w:ascii="Verdana" w:hAnsi="Verdana"/>
        <w:sz w:val="16"/>
        <w:szCs w:val="16"/>
      </w:rPr>
      <w:t>PR_ANT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6224981"/>
    <w:multiLevelType w:val="hybridMultilevel"/>
    <w:tmpl w:val="58645930"/>
    <w:lvl w:ilvl="0" w:tplc="61A46BC2">
      <w:start w:val="1"/>
      <w:numFmt w:val="bullet"/>
      <w:lvlText w:val=""/>
      <w:lvlJc w:val="left"/>
      <w:pPr>
        <w:tabs>
          <w:tab w:val="num" w:pos="2297"/>
        </w:tabs>
        <w:ind w:left="2297" w:hanging="142"/>
      </w:pPr>
      <w:rPr>
        <w:rFonts w:ascii="Wingdings" w:hAnsi="Wingdings" w:hint="default"/>
        <w:color w:val="CC2C30"/>
        <w:lang w:val="de-D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8682F"/>
    <w:multiLevelType w:val="singleLevel"/>
    <w:tmpl w:val="4EB6F794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58365DF3"/>
    <w:multiLevelType w:val="singleLevel"/>
    <w:tmpl w:val="0407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7AB40DAF"/>
    <w:multiLevelType w:val="singleLevel"/>
    <w:tmpl w:val="5E008CFE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782" w:hanging="360"/>
        </w:pPr>
        <w:rPr>
          <w:rFonts w:ascii="Wingdings" w:hAnsi="Wingdings" w:hint="default"/>
        </w:rPr>
      </w:lvl>
    </w:lvlOverride>
  </w:num>
  <w:num w:numId="3">
    <w:abstractNumId w:val="2"/>
  </w:num>
  <w:num w:numId="4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640" w:hanging="283"/>
        </w:pPr>
        <w:rPr>
          <w:rFonts w:ascii="Wingdings" w:hAnsi="Wingdings" w:hint="default"/>
        </w:rPr>
      </w:lvl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DE" w:vendorID="64" w:dllVersion="131078" w:nlCheck="1" w:checkStyle="1"/>
  <w:activeWritingStyle w:appName="MSWord" w:lang="de-DE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cj5gX1FBL6jsnLeeCbNfTXY1EBmUaRwhRM+9J2wloujoeBmezTNM3gowKxMNAltlV/MExitFVIpgsVCalZbAA==" w:salt="azL+SmVWThiFEh1rEv7wMg==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4F"/>
    <w:rsid w:val="00012C75"/>
    <w:rsid w:val="000154D7"/>
    <w:rsid w:val="000324FF"/>
    <w:rsid w:val="0004060D"/>
    <w:rsid w:val="00041709"/>
    <w:rsid w:val="0004637C"/>
    <w:rsid w:val="000467E1"/>
    <w:rsid w:val="0005635B"/>
    <w:rsid w:val="00063FD4"/>
    <w:rsid w:val="00091C41"/>
    <w:rsid w:val="000A371F"/>
    <w:rsid w:val="00122345"/>
    <w:rsid w:val="0013262D"/>
    <w:rsid w:val="00153DB3"/>
    <w:rsid w:val="0016260B"/>
    <w:rsid w:val="0016554F"/>
    <w:rsid w:val="001772D4"/>
    <w:rsid w:val="00184404"/>
    <w:rsid w:val="001971B8"/>
    <w:rsid w:val="001B0B2E"/>
    <w:rsid w:val="001F5AC2"/>
    <w:rsid w:val="00253A7F"/>
    <w:rsid w:val="0026458E"/>
    <w:rsid w:val="00264BB1"/>
    <w:rsid w:val="0027688E"/>
    <w:rsid w:val="00295A3F"/>
    <w:rsid w:val="002A20FD"/>
    <w:rsid w:val="002A71DF"/>
    <w:rsid w:val="002B0EC8"/>
    <w:rsid w:val="002D0B02"/>
    <w:rsid w:val="00301628"/>
    <w:rsid w:val="00302A93"/>
    <w:rsid w:val="00310D13"/>
    <w:rsid w:val="00333A6D"/>
    <w:rsid w:val="0033536B"/>
    <w:rsid w:val="003622E3"/>
    <w:rsid w:val="003742B1"/>
    <w:rsid w:val="0039554D"/>
    <w:rsid w:val="003A3DB0"/>
    <w:rsid w:val="003B525A"/>
    <w:rsid w:val="003C58B4"/>
    <w:rsid w:val="003D1C09"/>
    <w:rsid w:val="003E4BDE"/>
    <w:rsid w:val="00410EED"/>
    <w:rsid w:val="004135D3"/>
    <w:rsid w:val="0044580E"/>
    <w:rsid w:val="00454B4F"/>
    <w:rsid w:val="00465765"/>
    <w:rsid w:val="00467FFB"/>
    <w:rsid w:val="00483E32"/>
    <w:rsid w:val="0048691D"/>
    <w:rsid w:val="0049100E"/>
    <w:rsid w:val="004A052A"/>
    <w:rsid w:val="004B2010"/>
    <w:rsid w:val="004F0DF4"/>
    <w:rsid w:val="004F540E"/>
    <w:rsid w:val="00510410"/>
    <w:rsid w:val="00517770"/>
    <w:rsid w:val="00523976"/>
    <w:rsid w:val="00530B09"/>
    <w:rsid w:val="0053237E"/>
    <w:rsid w:val="005558FB"/>
    <w:rsid w:val="00556924"/>
    <w:rsid w:val="00561F02"/>
    <w:rsid w:val="005648F2"/>
    <w:rsid w:val="00564E58"/>
    <w:rsid w:val="005A5D36"/>
    <w:rsid w:val="005A7317"/>
    <w:rsid w:val="005B25A0"/>
    <w:rsid w:val="005B2E77"/>
    <w:rsid w:val="005C0CF5"/>
    <w:rsid w:val="00610F33"/>
    <w:rsid w:val="00621DC0"/>
    <w:rsid w:val="00625AFC"/>
    <w:rsid w:val="00641CFC"/>
    <w:rsid w:val="0065054E"/>
    <w:rsid w:val="00663410"/>
    <w:rsid w:val="00670ABF"/>
    <w:rsid w:val="006862EB"/>
    <w:rsid w:val="006A4100"/>
    <w:rsid w:val="006A5C1B"/>
    <w:rsid w:val="006B17C6"/>
    <w:rsid w:val="006B1A2F"/>
    <w:rsid w:val="006B3788"/>
    <w:rsid w:val="006B48F5"/>
    <w:rsid w:val="006D6596"/>
    <w:rsid w:val="00772940"/>
    <w:rsid w:val="007871AB"/>
    <w:rsid w:val="007956E1"/>
    <w:rsid w:val="00796607"/>
    <w:rsid w:val="007C6EEA"/>
    <w:rsid w:val="007D7BBB"/>
    <w:rsid w:val="0081306D"/>
    <w:rsid w:val="0087469A"/>
    <w:rsid w:val="00890D6E"/>
    <w:rsid w:val="008B026F"/>
    <w:rsid w:val="008B3BDF"/>
    <w:rsid w:val="008C2D92"/>
    <w:rsid w:val="008E1304"/>
    <w:rsid w:val="008E3805"/>
    <w:rsid w:val="00900829"/>
    <w:rsid w:val="00902168"/>
    <w:rsid w:val="0090504A"/>
    <w:rsid w:val="00905780"/>
    <w:rsid w:val="00907EB3"/>
    <w:rsid w:val="0094546D"/>
    <w:rsid w:val="009563EB"/>
    <w:rsid w:val="00965241"/>
    <w:rsid w:val="00977A96"/>
    <w:rsid w:val="009846E9"/>
    <w:rsid w:val="00985C18"/>
    <w:rsid w:val="009A0B5F"/>
    <w:rsid w:val="009A665C"/>
    <w:rsid w:val="009C2A2A"/>
    <w:rsid w:val="009C7474"/>
    <w:rsid w:val="009D0B37"/>
    <w:rsid w:val="009D54F7"/>
    <w:rsid w:val="009D6223"/>
    <w:rsid w:val="00A1736D"/>
    <w:rsid w:val="00A17636"/>
    <w:rsid w:val="00A21918"/>
    <w:rsid w:val="00A247CF"/>
    <w:rsid w:val="00A326FA"/>
    <w:rsid w:val="00A52061"/>
    <w:rsid w:val="00A673FE"/>
    <w:rsid w:val="00A73AC9"/>
    <w:rsid w:val="00AB0126"/>
    <w:rsid w:val="00AB54E4"/>
    <w:rsid w:val="00AC5E36"/>
    <w:rsid w:val="00AD1C2B"/>
    <w:rsid w:val="00AD3B35"/>
    <w:rsid w:val="00AF4867"/>
    <w:rsid w:val="00B00D26"/>
    <w:rsid w:val="00B04337"/>
    <w:rsid w:val="00B46F68"/>
    <w:rsid w:val="00B5332C"/>
    <w:rsid w:val="00B55D9C"/>
    <w:rsid w:val="00B709D9"/>
    <w:rsid w:val="00B73BDD"/>
    <w:rsid w:val="00BB1C56"/>
    <w:rsid w:val="00C0245B"/>
    <w:rsid w:val="00C4639F"/>
    <w:rsid w:val="00C473AF"/>
    <w:rsid w:val="00C6284C"/>
    <w:rsid w:val="00C74D90"/>
    <w:rsid w:val="00C94C77"/>
    <w:rsid w:val="00CA4192"/>
    <w:rsid w:val="00CB4CC8"/>
    <w:rsid w:val="00CC2F48"/>
    <w:rsid w:val="00CD0A9F"/>
    <w:rsid w:val="00CE1C78"/>
    <w:rsid w:val="00CE6288"/>
    <w:rsid w:val="00D0119E"/>
    <w:rsid w:val="00D17D40"/>
    <w:rsid w:val="00D35C08"/>
    <w:rsid w:val="00D35D5A"/>
    <w:rsid w:val="00D43FE2"/>
    <w:rsid w:val="00D4645D"/>
    <w:rsid w:val="00D52056"/>
    <w:rsid w:val="00D677CB"/>
    <w:rsid w:val="00D9475E"/>
    <w:rsid w:val="00D9707A"/>
    <w:rsid w:val="00D97BB1"/>
    <w:rsid w:val="00DB18AF"/>
    <w:rsid w:val="00DB284F"/>
    <w:rsid w:val="00DD115B"/>
    <w:rsid w:val="00DD27EE"/>
    <w:rsid w:val="00DE3989"/>
    <w:rsid w:val="00DE7612"/>
    <w:rsid w:val="00DF1894"/>
    <w:rsid w:val="00DF3F08"/>
    <w:rsid w:val="00DF7674"/>
    <w:rsid w:val="00E01B94"/>
    <w:rsid w:val="00E03E58"/>
    <w:rsid w:val="00E05AB3"/>
    <w:rsid w:val="00E14C6D"/>
    <w:rsid w:val="00E52DB6"/>
    <w:rsid w:val="00E72E2B"/>
    <w:rsid w:val="00E760EB"/>
    <w:rsid w:val="00E84BA9"/>
    <w:rsid w:val="00E84F7E"/>
    <w:rsid w:val="00EA28D6"/>
    <w:rsid w:val="00EB21AE"/>
    <w:rsid w:val="00EB319B"/>
    <w:rsid w:val="00EC29F6"/>
    <w:rsid w:val="00EC49C1"/>
    <w:rsid w:val="00ED45FD"/>
    <w:rsid w:val="00EF39B5"/>
    <w:rsid w:val="00EF6F86"/>
    <w:rsid w:val="00F604E3"/>
    <w:rsid w:val="00F75F53"/>
    <w:rsid w:val="00FA627A"/>
    <w:rsid w:val="00FD2176"/>
    <w:rsid w:val="00FE3979"/>
    <w:rsid w:val="00FE40E8"/>
    <w:rsid w:val="00FF3435"/>
    <w:rsid w:val="00FF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90E7A59-DB65-426F-993D-45AF1724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rd">
    <w:name w:val="Normal"/>
    <w:qFormat/>
    <w:rsid w:val="00C0245B"/>
    <w:rPr>
      <w:sz w:val="24"/>
    </w:rPr>
  </w:style>
  <w:style w:type="paragraph" w:styleId="berschrift1">
    <w:name w:val="heading 1"/>
    <w:basedOn w:val="Standard"/>
    <w:next w:val="Standard"/>
    <w:qFormat/>
    <w:rsid w:val="006D65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6D65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6D65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ippText">
    <w:name w:val="TippText"/>
    <w:basedOn w:val="Standard"/>
    <w:rsid w:val="006D6596"/>
    <w:pPr>
      <w:spacing w:before="150" w:line="300" w:lineRule="atLeast"/>
      <w:ind w:left="2155"/>
    </w:pPr>
  </w:style>
  <w:style w:type="paragraph" w:customStyle="1" w:styleId="Tippberschrift">
    <w:name w:val="TippÜberschrift"/>
    <w:basedOn w:val="TippText"/>
    <w:next w:val="TippText"/>
    <w:rsid w:val="006D6596"/>
    <w:rPr>
      <w:b/>
      <w:sz w:val="20"/>
    </w:rPr>
  </w:style>
  <w:style w:type="paragraph" w:customStyle="1" w:styleId="TippKode">
    <w:name w:val="TippKode"/>
    <w:basedOn w:val="TippText"/>
    <w:rsid w:val="006D6596"/>
    <w:pPr>
      <w:spacing w:before="0"/>
    </w:pPr>
    <w:rPr>
      <w:color w:val="CC2C30"/>
    </w:rPr>
  </w:style>
  <w:style w:type="paragraph" w:customStyle="1" w:styleId="TippKode1">
    <w:name w:val="TippKode1"/>
    <w:basedOn w:val="TippKode"/>
    <w:next w:val="TippText"/>
    <w:rsid w:val="006D6596"/>
    <w:pPr>
      <w:spacing w:before="150"/>
    </w:pPr>
  </w:style>
  <w:style w:type="paragraph" w:customStyle="1" w:styleId="Verdana1">
    <w:name w:val="Verdana_Ü1"/>
    <w:basedOn w:val="berschrift1"/>
    <w:next w:val="Standard"/>
    <w:rsid w:val="006D6596"/>
    <w:pPr>
      <w:spacing w:before="0" w:after="0" w:line="240" w:lineRule="atLeast"/>
    </w:pPr>
    <w:rPr>
      <w:rFonts w:ascii="Verdana" w:hAnsi="Verdana"/>
      <w:color w:val="CC2C30"/>
      <w:sz w:val="20"/>
    </w:rPr>
  </w:style>
  <w:style w:type="paragraph" w:customStyle="1" w:styleId="Verdana2">
    <w:name w:val="Verdana_Ü2"/>
    <w:basedOn w:val="berschrift2"/>
    <w:next w:val="Standard"/>
    <w:rsid w:val="006D6596"/>
    <w:pPr>
      <w:spacing w:before="0" w:after="0" w:line="300" w:lineRule="atLeast"/>
    </w:pPr>
    <w:rPr>
      <w:rFonts w:ascii="Verdana" w:hAnsi="Verdana"/>
      <w:i w:val="0"/>
      <w:color w:val="000000"/>
      <w:sz w:val="20"/>
    </w:rPr>
  </w:style>
  <w:style w:type="paragraph" w:customStyle="1" w:styleId="Verdana3">
    <w:name w:val="Verdana_Ü3"/>
    <w:basedOn w:val="berschrift3"/>
    <w:next w:val="Standard"/>
    <w:rsid w:val="006D6596"/>
    <w:rPr>
      <w:rFonts w:ascii="Verdana" w:hAnsi="Verdana"/>
      <w:color w:val="000000"/>
      <w:sz w:val="18"/>
    </w:rPr>
  </w:style>
  <w:style w:type="table" w:styleId="Tabellenraster">
    <w:name w:val="Table Grid"/>
    <w:basedOn w:val="NormaleTabelle"/>
    <w:rsid w:val="00C02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C0245B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0245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DF189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D0A9F"/>
  </w:style>
  <w:style w:type="character" w:styleId="Hyperlink">
    <w:name w:val="Hyperlink"/>
    <w:rsid w:val="004F0DF4"/>
    <w:rPr>
      <w:color w:val="0000FF"/>
      <w:u w:val="single"/>
    </w:rPr>
  </w:style>
  <w:style w:type="paragraph" w:styleId="Endnotentext">
    <w:name w:val="endnote text"/>
    <w:basedOn w:val="Standard"/>
    <w:semiHidden/>
    <w:rsid w:val="0065054E"/>
    <w:rPr>
      <w:sz w:val="20"/>
    </w:rPr>
  </w:style>
  <w:style w:type="character" w:styleId="Endnotenzeichen">
    <w:name w:val="endnote reference"/>
    <w:semiHidden/>
    <w:rsid w:val="006505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820C3032.dotm</Template>
  <TotalTime>0</TotalTime>
  <Pages>3</Pages>
  <Words>595</Words>
  <Characters>3754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 Deutsche Schulamt</vt:lpstr>
    </vt:vector>
  </TitlesOfParts>
  <Company>Amt für Schulfinanzierung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 Deutsche Schulamt</dc:title>
  <dc:subject>Antrag</dc:subject>
  <dc:creator>Elisabeth Lageder</dc:creator>
  <cp:keywords>Beitrag;Privatschulen;anerkannte Privatschulen</cp:keywords>
  <dc:description/>
  <cp:lastModifiedBy>Estfeller, Anton</cp:lastModifiedBy>
  <cp:revision>2</cp:revision>
  <cp:lastPrinted>2007-11-09T13:25:00Z</cp:lastPrinted>
  <dcterms:created xsi:type="dcterms:W3CDTF">2018-01-08T15:31:00Z</dcterms:created>
  <dcterms:modified xsi:type="dcterms:W3CDTF">2018-01-08T15:31:00Z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PR01-AB</vt:lpwstr>
  </property>
  <property fmtid="{D5CDD505-2E9C-101B-9397-08002B2CF9AE}" pid="3" name="Erstellt von">
    <vt:lpwstr>Estfeller Anton</vt:lpwstr>
  </property>
</Properties>
</file>