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9E3" w:rsidRPr="005C1A1D" w:rsidRDefault="006409E3" w:rsidP="005C1A1D">
      <w:pPr>
        <w:pStyle w:val="berschrift1"/>
        <w:spacing w:line="300" w:lineRule="exact"/>
        <w:rPr>
          <w:rFonts w:ascii="Arial" w:hAnsi="Arial" w:cs="Arial"/>
          <w:b w:val="0"/>
          <w:sz w:val="20"/>
          <w:szCs w:val="20"/>
        </w:rPr>
      </w:pPr>
      <w:r w:rsidRPr="009A4C9E">
        <w:rPr>
          <w:rFonts w:ascii="Arial" w:hAnsi="Arial" w:cs="Arial"/>
          <w:b w:val="0"/>
          <w:bCs w:val="0"/>
          <w:sz w:val="20"/>
          <w:szCs w:val="20"/>
        </w:rPr>
        <w:t>An d</w:t>
      </w:r>
      <w:r w:rsidR="000518D5">
        <w:rPr>
          <w:rFonts w:ascii="Arial" w:hAnsi="Arial" w:cs="Arial"/>
          <w:b w:val="0"/>
          <w:bCs w:val="0"/>
          <w:sz w:val="20"/>
          <w:szCs w:val="20"/>
        </w:rPr>
        <w:t>ie</w:t>
      </w:r>
      <w:r w:rsidR="005C1A1D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0518D5" w:rsidRPr="005C1A1D">
        <w:rPr>
          <w:rFonts w:ascii="Arial" w:hAnsi="Arial" w:cs="Arial"/>
          <w:b w:val="0"/>
          <w:sz w:val="20"/>
          <w:szCs w:val="20"/>
        </w:rPr>
        <w:t>Bildungsverwaltung</w:t>
      </w:r>
    </w:p>
    <w:p w:rsidR="0080068E" w:rsidRPr="009A4C9E" w:rsidRDefault="0080068E" w:rsidP="00335401">
      <w:pPr>
        <w:spacing w:line="300" w:lineRule="exact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 xml:space="preserve">Amt für </w:t>
      </w:r>
      <w:r w:rsidR="000518D5">
        <w:rPr>
          <w:rFonts w:ascii="Arial" w:hAnsi="Arial" w:cs="Arial"/>
          <w:sz w:val="20"/>
          <w:szCs w:val="20"/>
        </w:rPr>
        <w:t>das</w:t>
      </w:r>
      <w:r w:rsidR="00F148D1" w:rsidRPr="009A4C9E">
        <w:rPr>
          <w:rFonts w:ascii="Arial" w:hAnsi="Arial" w:cs="Arial"/>
          <w:sz w:val="20"/>
          <w:szCs w:val="20"/>
        </w:rPr>
        <w:t xml:space="preserve"> Lehrpersonal</w:t>
      </w:r>
    </w:p>
    <w:p w:rsidR="006409E3" w:rsidRPr="009A4C9E" w:rsidRDefault="006409E3" w:rsidP="00335401">
      <w:pPr>
        <w:spacing w:line="300" w:lineRule="exact"/>
        <w:rPr>
          <w:rFonts w:ascii="Arial" w:hAnsi="Arial" w:cs="Arial"/>
          <w:sz w:val="20"/>
          <w:szCs w:val="20"/>
        </w:rPr>
      </w:pPr>
      <w:proofErr w:type="spellStart"/>
      <w:r w:rsidRPr="009A4C9E">
        <w:rPr>
          <w:rFonts w:ascii="Arial" w:hAnsi="Arial" w:cs="Arial"/>
          <w:sz w:val="20"/>
          <w:szCs w:val="20"/>
        </w:rPr>
        <w:t>Amba</w:t>
      </w:r>
      <w:proofErr w:type="spellEnd"/>
      <w:r w:rsidRPr="009A4C9E">
        <w:rPr>
          <w:rFonts w:ascii="Arial" w:hAnsi="Arial" w:cs="Arial"/>
          <w:sz w:val="20"/>
          <w:szCs w:val="20"/>
        </w:rPr>
        <w:t>-</w:t>
      </w:r>
      <w:proofErr w:type="spellStart"/>
      <w:r w:rsidRPr="009A4C9E">
        <w:rPr>
          <w:rFonts w:ascii="Arial" w:hAnsi="Arial" w:cs="Arial"/>
          <w:sz w:val="20"/>
          <w:szCs w:val="20"/>
        </w:rPr>
        <w:t>Alagi</w:t>
      </w:r>
      <w:proofErr w:type="spellEnd"/>
      <w:r w:rsidRPr="009A4C9E">
        <w:rPr>
          <w:rFonts w:ascii="Arial" w:hAnsi="Arial" w:cs="Arial"/>
          <w:sz w:val="20"/>
          <w:szCs w:val="20"/>
        </w:rPr>
        <w:t>-Straße 10</w:t>
      </w:r>
    </w:p>
    <w:p w:rsidR="006409E3" w:rsidRDefault="006409E3" w:rsidP="00335401">
      <w:pPr>
        <w:spacing w:line="300" w:lineRule="exact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>39100 Bozen</w:t>
      </w:r>
    </w:p>
    <w:p w:rsidR="005F1FA4" w:rsidRPr="005F1FA4" w:rsidRDefault="005F1FA4" w:rsidP="00335401">
      <w:pPr>
        <w:spacing w:line="300" w:lineRule="exact"/>
        <w:rPr>
          <w:rFonts w:ascii="Arial" w:hAnsi="Arial" w:cs="Arial"/>
          <w:color w:val="4472C4" w:themeColor="accent1"/>
          <w:sz w:val="18"/>
          <w:szCs w:val="18"/>
          <w:u w:val="single"/>
        </w:rPr>
      </w:pPr>
      <w:r w:rsidRPr="005F1FA4">
        <w:rPr>
          <w:rFonts w:ascii="Arial" w:hAnsi="Arial" w:cs="Arial"/>
          <w:color w:val="4472C4" w:themeColor="accent1"/>
          <w:sz w:val="18"/>
          <w:szCs w:val="18"/>
          <w:u w:val="single"/>
        </w:rPr>
        <w:t>bildungsverwaltung@provinz.bz.it</w:t>
      </w:r>
    </w:p>
    <w:p w:rsidR="00474E05" w:rsidRPr="009A4C9E" w:rsidRDefault="00474E05">
      <w:pPr>
        <w:rPr>
          <w:rFonts w:ascii="Arial" w:hAnsi="Arial" w:cs="Arial"/>
          <w:sz w:val="20"/>
          <w:szCs w:val="20"/>
        </w:rPr>
      </w:pPr>
    </w:p>
    <w:p w:rsidR="00D07A72" w:rsidRDefault="001D7FD7" w:rsidP="00EE673D">
      <w:pPr>
        <w:rPr>
          <w:rFonts w:ascii="Arial" w:hAnsi="Arial" w:cs="Arial"/>
          <w:b/>
          <w:sz w:val="20"/>
          <w:szCs w:val="20"/>
        </w:rPr>
      </w:pPr>
      <w:r w:rsidRPr="009A4C9E">
        <w:rPr>
          <w:rFonts w:ascii="Arial" w:hAnsi="Arial" w:cs="Arial"/>
          <w:b/>
          <w:sz w:val="20"/>
          <w:szCs w:val="20"/>
        </w:rPr>
        <w:t>Betreff: Ansuchen um Anerkennung des außerplanmäßigen Dienstes für die Laufbahn</w:t>
      </w:r>
    </w:p>
    <w:p w:rsidR="006409E3" w:rsidRPr="009A4C9E" w:rsidRDefault="00D07A72" w:rsidP="00D07A72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1D7FD7" w:rsidRPr="009A4C9E">
        <w:rPr>
          <w:rFonts w:ascii="Arial" w:hAnsi="Arial" w:cs="Arial"/>
          <w:b/>
          <w:sz w:val="20"/>
          <w:szCs w:val="20"/>
        </w:rPr>
        <w:t>Lehrperson an der Grundschule</w:t>
      </w:r>
    </w:p>
    <w:p w:rsidR="001D7FD7" w:rsidRPr="009A4C9E" w:rsidRDefault="001D7FD7">
      <w:pPr>
        <w:rPr>
          <w:rFonts w:ascii="Arial" w:hAnsi="Arial" w:cs="Arial"/>
          <w:sz w:val="20"/>
          <w:szCs w:val="20"/>
        </w:rPr>
      </w:pPr>
    </w:p>
    <w:p w:rsidR="006409E3" w:rsidRPr="009A4C9E" w:rsidRDefault="007F2C4A" w:rsidP="00DA0FA6">
      <w:pPr>
        <w:pStyle w:val="Textkrper"/>
        <w:spacing w:line="360" w:lineRule="auto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>Der/</w:t>
      </w:r>
      <w:r w:rsidR="00F148D1" w:rsidRPr="009A4C9E">
        <w:rPr>
          <w:rFonts w:ascii="Arial" w:hAnsi="Arial" w:cs="Arial"/>
          <w:sz w:val="20"/>
          <w:szCs w:val="20"/>
        </w:rPr>
        <w:t>D</w:t>
      </w:r>
      <w:r w:rsidRPr="009A4C9E">
        <w:rPr>
          <w:rFonts w:ascii="Arial" w:hAnsi="Arial" w:cs="Arial"/>
          <w:sz w:val="20"/>
          <w:szCs w:val="20"/>
        </w:rPr>
        <w:t xml:space="preserve">ie </w:t>
      </w:r>
      <w:r w:rsidR="00753D07" w:rsidRPr="009A4C9E">
        <w:rPr>
          <w:rFonts w:ascii="Arial" w:hAnsi="Arial" w:cs="Arial"/>
          <w:sz w:val="20"/>
          <w:szCs w:val="20"/>
        </w:rPr>
        <w:t>unterfertigte</w:t>
      </w:r>
      <w:r w:rsidR="00ED7461" w:rsidRPr="009A4C9E">
        <w:rPr>
          <w:rFonts w:ascii="Arial" w:hAnsi="Arial" w:cs="Arial"/>
          <w:sz w:val="20"/>
          <w:szCs w:val="20"/>
        </w:rPr>
        <w:t xml:space="preserve"> _____________________________</w:t>
      </w:r>
      <w:r w:rsidR="00CB5EC0" w:rsidRPr="009A4C9E">
        <w:rPr>
          <w:rFonts w:ascii="Arial" w:hAnsi="Arial" w:cs="Arial"/>
          <w:sz w:val="20"/>
          <w:szCs w:val="20"/>
        </w:rPr>
        <w:t xml:space="preserve">, </w:t>
      </w:r>
      <w:r w:rsidR="006409E3" w:rsidRPr="009A4C9E">
        <w:rPr>
          <w:rFonts w:ascii="Arial" w:hAnsi="Arial" w:cs="Arial"/>
          <w:sz w:val="20"/>
          <w:szCs w:val="20"/>
        </w:rPr>
        <w:t xml:space="preserve">geboren </w:t>
      </w:r>
      <w:r w:rsidR="001D7FD7" w:rsidRPr="009A4C9E">
        <w:rPr>
          <w:rFonts w:ascii="Arial" w:hAnsi="Arial" w:cs="Arial"/>
          <w:sz w:val="20"/>
          <w:szCs w:val="20"/>
        </w:rPr>
        <w:t>am</w:t>
      </w:r>
      <w:r w:rsidR="00ED7461" w:rsidRPr="009A4C9E">
        <w:rPr>
          <w:rFonts w:ascii="Arial" w:hAnsi="Arial" w:cs="Arial"/>
          <w:sz w:val="20"/>
          <w:szCs w:val="20"/>
        </w:rPr>
        <w:t xml:space="preserve"> ___________</w:t>
      </w:r>
      <w:r w:rsidR="006409E3" w:rsidRPr="009A4C9E">
        <w:rPr>
          <w:rFonts w:ascii="Arial" w:hAnsi="Arial" w:cs="Arial"/>
          <w:sz w:val="20"/>
          <w:szCs w:val="20"/>
        </w:rPr>
        <w:t xml:space="preserve">, </w:t>
      </w:r>
      <w:r w:rsidR="001D7FD7" w:rsidRPr="009A4C9E">
        <w:rPr>
          <w:rFonts w:ascii="Arial" w:hAnsi="Arial" w:cs="Arial"/>
          <w:sz w:val="20"/>
          <w:szCs w:val="20"/>
        </w:rPr>
        <w:t>in</w:t>
      </w:r>
      <w:r w:rsidR="00ED7461" w:rsidRPr="009A4C9E">
        <w:rPr>
          <w:rFonts w:ascii="Arial" w:hAnsi="Arial" w:cs="Arial"/>
          <w:sz w:val="20"/>
          <w:szCs w:val="20"/>
        </w:rPr>
        <w:t xml:space="preserve"> ______</w:t>
      </w:r>
      <w:r w:rsidR="001D7FD7" w:rsidRPr="009A4C9E">
        <w:rPr>
          <w:rFonts w:ascii="Arial" w:hAnsi="Arial" w:cs="Arial"/>
          <w:sz w:val="20"/>
          <w:szCs w:val="20"/>
        </w:rPr>
        <w:t>____</w:t>
      </w:r>
      <w:r w:rsidR="00ED7461" w:rsidRPr="009A4C9E">
        <w:rPr>
          <w:rFonts w:ascii="Arial" w:hAnsi="Arial" w:cs="Arial"/>
          <w:sz w:val="20"/>
          <w:szCs w:val="20"/>
        </w:rPr>
        <w:t>_______</w:t>
      </w:r>
      <w:r w:rsidR="00753D07" w:rsidRPr="009A4C9E">
        <w:rPr>
          <w:rFonts w:ascii="Arial" w:hAnsi="Arial" w:cs="Arial"/>
          <w:sz w:val="20"/>
          <w:szCs w:val="20"/>
        </w:rPr>
        <w:t>,</w:t>
      </w:r>
      <w:r w:rsidR="00DA0FA6" w:rsidRPr="009A4C9E">
        <w:rPr>
          <w:rFonts w:ascii="Arial" w:hAnsi="Arial" w:cs="Arial"/>
          <w:sz w:val="20"/>
          <w:szCs w:val="20"/>
        </w:rPr>
        <w:t xml:space="preserve"> </w:t>
      </w:r>
      <w:r w:rsidR="006409E3" w:rsidRPr="009A4C9E">
        <w:rPr>
          <w:rFonts w:ascii="Arial" w:hAnsi="Arial" w:cs="Arial"/>
          <w:sz w:val="20"/>
          <w:szCs w:val="20"/>
        </w:rPr>
        <w:t>Grundschullehrperson/ Lehrperson für den katholischen Religionsunterricht an Grundschulen</w:t>
      </w:r>
      <w:r w:rsidR="00CB5EC0" w:rsidRPr="009A4C9E">
        <w:rPr>
          <w:rFonts w:ascii="Arial" w:hAnsi="Arial" w:cs="Arial"/>
          <w:sz w:val="20"/>
          <w:szCs w:val="20"/>
        </w:rPr>
        <w:t>,</w:t>
      </w:r>
      <w:r w:rsidR="006409E3" w:rsidRPr="009A4C9E">
        <w:rPr>
          <w:rFonts w:ascii="Arial" w:hAnsi="Arial" w:cs="Arial"/>
          <w:sz w:val="20"/>
          <w:szCs w:val="20"/>
        </w:rPr>
        <w:t xml:space="preserve"> mit unbefristetem Arbeitsvertrag ab </w:t>
      </w:r>
      <w:r w:rsidR="00ED7461" w:rsidRPr="009A4C9E">
        <w:rPr>
          <w:rFonts w:ascii="Arial" w:hAnsi="Arial" w:cs="Arial"/>
          <w:sz w:val="20"/>
          <w:szCs w:val="20"/>
        </w:rPr>
        <w:t>____________</w:t>
      </w:r>
      <w:r w:rsidR="00CB5EC0" w:rsidRPr="009A4C9E">
        <w:rPr>
          <w:rFonts w:ascii="Arial" w:hAnsi="Arial" w:cs="Arial"/>
          <w:sz w:val="20"/>
          <w:szCs w:val="20"/>
        </w:rPr>
        <w:t xml:space="preserve"> </w:t>
      </w:r>
      <w:r w:rsidR="006409E3" w:rsidRPr="009A4C9E">
        <w:rPr>
          <w:rFonts w:ascii="Arial" w:hAnsi="Arial" w:cs="Arial"/>
          <w:sz w:val="20"/>
          <w:szCs w:val="20"/>
        </w:rPr>
        <w:t>im Grundschulsprengel/im Schulsprengel</w:t>
      </w:r>
      <w:r w:rsidR="00ED7461" w:rsidRPr="009A4C9E">
        <w:rPr>
          <w:rFonts w:ascii="Arial" w:hAnsi="Arial" w:cs="Arial"/>
          <w:sz w:val="20"/>
          <w:szCs w:val="20"/>
        </w:rPr>
        <w:t xml:space="preserve"> _________________________</w:t>
      </w:r>
      <w:r w:rsidR="000753DC" w:rsidRPr="009A4C9E">
        <w:rPr>
          <w:rFonts w:ascii="Arial" w:hAnsi="Arial" w:cs="Arial"/>
          <w:sz w:val="20"/>
          <w:szCs w:val="20"/>
        </w:rPr>
        <w:t>__________________________</w:t>
      </w:r>
      <w:r w:rsidR="006409E3" w:rsidRPr="009A4C9E">
        <w:rPr>
          <w:rFonts w:ascii="Arial" w:hAnsi="Arial" w:cs="Arial"/>
          <w:sz w:val="20"/>
          <w:szCs w:val="20"/>
        </w:rPr>
        <w:t>,</w:t>
      </w:r>
    </w:p>
    <w:p w:rsidR="006409E3" w:rsidRPr="009A4C9E" w:rsidRDefault="006409E3">
      <w:pPr>
        <w:pStyle w:val="Textkrper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A4C9E">
        <w:rPr>
          <w:rFonts w:ascii="Arial" w:hAnsi="Arial" w:cs="Arial"/>
          <w:b/>
          <w:bCs/>
          <w:sz w:val="20"/>
          <w:szCs w:val="20"/>
        </w:rPr>
        <w:t>beantragt</w:t>
      </w:r>
    </w:p>
    <w:p w:rsidR="004C0045" w:rsidRPr="009A4C9E" w:rsidRDefault="004C0045" w:rsidP="004C0045">
      <w:pPr>
        <w:pStyle w:val="Textkrper"/>
        <w:spacing w:line="300" w:lineRule="exact"/>
        <w:ind w:left="357" w:hanging="357"/>
        <w:rPr>
          <w:rFonts w:ascii="Arial" w:hAnsi="Arial" w:cs="Arial"/>
          <w:sz w:val="20"/>
          <w:szCs w:val="20"/>
        </w:rPr>
      </w:pPr>
      <w:r w:rsidRPr="0015012B">
        <w:rPr>
          <w:rFonts w:ascii="Arial" w:hAnsi="Arial" w:cs="Arial"/>
          <w:sz w:val="28"/>
          <w:szCs w:val="28"/>
        </w:rPr>
        <w:t>□</w:t>
      </w:r>
      <w:r w:rsidRPr="009A4C9E">
        <w:rPr>
          <w:rFonts w:ascii="Arial" w:hAnsi="Arial" w:cs="Arial"/>
          <w:sz w:val="20"/>
          <w:szCs w:val="20"/>
        </w:rPr>
        <w:tab/>
      </w:r>
      <w:r w:rsidRPr="009A4C9E">
        <w:rPr>
          <w:rFonts w:ascii="Arial" w:hAnsi="Arial" w:cs="Arial"/>
          <w:b/>
          <w:sz w:val="20"/>
          <w:szCs w:val="20"/>
        </w:rPr>
        <w:t xml:space="preserve">die Anerkennung des außerplanmäßig geleisteten Dienstes und/oder des Militär- oder Zivildienstes </w:t>
      </w:r>
      <w:r w:rsidRPr="009A4C9E">
        <w:rPr>
          <w:rFonts w:ascii="Arial" w:hAnsi="Arial" w:cs="Arial"/>
          <w:sz w:val="20"/>
          <w:szCs w:val="20"/>
        </w:rPr>
        <w:t>für die Laufbahn gemäß Art. 485 des gesetzesvertretenden Dekretes vom 16.04.1994, Nr. 297, und gemäß Art. 7 Abs. 2 und Art. 11 Abs. 14 des Gesetzes vom 03.05.1999, Nr. 124.</w:t>
      </w:r>
    </w:p>
    <w:p w:rsidR="004C0045" w:rsidRPr="009A4C9E" w:rsidRDefault="004C0045" w:rsidP="004C004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E1EDC" w:rsidRPr="009A4C9E" w:rsidRDefault="00CE1ED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>Er</w:t>
      </w:r>
      <w:r w:rsidR="009E23EE" w:rsidRPr="009A4C9E">
        <w:rPr>
          <w:rFonts w:ascii="Arial" w:hAnsi="Arial" w:cs="Arial"/>
          <w:sz w:val="20"/>
          <w:szCs w:val="20"/>
        </w:rPr>
        <w:t>/</w:t>
      </w:r>
      <w:r w:rsidR="00F148D1" w:rsidRPr="009A4C9E">
        <w:rPr>
          <w:rFonts w:ascii="Arial" w:hAnsi="Arial" w:cs="Arial"/>
          <w:sz w:val="20"/>
          <w:szCs w:val="20"/>
        </w:rPr>
        <w:t>S</w:t>
      </w:r>
      <w:r w:rsidR="009E23EE" w:rsidRPr="009A4C9E">
        <w:rPr>
          <w:rFonts w:ascii="Arial" w:hAnsi="Arial" w:cs="Arial"/>
          <w:sz w:val="20"/>
          <w:szCs w:val="20"/>
        </w:rPr>
        <w:t>ie</w:t>
      </w:r>
      <w:r w:rsidRPr="009A4C9E">
        <w:rPr>
          <w:rFonts w:ascii="Arial" w:hAnsi="Arial" w:cs="Arial"/>
          <w:sz w:val="20"/>
          <w:szCs w:val="20"/>
        </w:rPr>
        <w:t xml:space="preserve"> erklärt unter eigener Verantwortung</w:t>
      </w:r>
      <w:r w:rsidR="00F148D1" w:rsidRPr="009A4C9E">
        <w:rPr>
          <w:rFonts w:ascii="Arial" w:hAnsi="Arial" w:cs="Arial"/>
          <w:sz w:val="20"/>
          <w:szCs w:val="20"/>
        </w:rPr>
        <w:t xml:space="preserve"> und im Bewusstsein de</w:t>
      </w:r>
      <w:r w:rsidR="009C75B5" w:rsidRPr="009A4C9E">
        <w:rPr>
          <w:rFonts w:ascii="Arial" w:hAnsi="Arial" w:cs="Arial"/>
          <w:sz w:val="20"/>
          <w:szCs w:val="20"/>
        </w:rPr>
        <w:t>r</w:t>
      </w:r>
      <w:r w:rsidR="00F148D1" w:rsidRPr="009A4C9E">
        <w:rPr>
          <w:rFonts w:ascii="Arial" w:hAnsi="Arial" w:cs="Arial"/>
          <w:sz w:val="20"/>
          <w:szCs w:val="20"/>
        </w:rPr>
        <w:t xml:space="preserve"> strafrechtlichen Folgen von unwahren Angaben:</w:t>
      </w:r>
    </w:p>
    <w:p w:rsidR="000518D5" w:rsidRDefault="00B409EB" w:rsidP="00F036C2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>-</w:t>
      </w:r>
      <w:r w:rsidRPr="009A4C9E">
        <w:rPr>
          <w:rFonts w:ascii="Arial" w:hAnsi="Arial" w:cs="Arial"/>
          <w:sz w:val="20"/>
          <w:szCs w:val="20"/>
        </w:rPr>
        <w:tab/>
        <w:t>das Diplom der Lehrerbildungsanstalt</w:t>
      </w:r>
      <w:r w:rsidR="000518D5">
        <w:rPr>
          <w:rFonts w:ascii="Arial" w:hAnsi="Arial" w:cs="Arial"/>
          <w:sz w:val="20"/>
          <w:szCs w:val="20"/>
        </w:rPr>
        <w:t xml:space="preserve"> </w:t>
      </w:r>
      <w:r w:rsidR="006E4766">
        <w:rPr>
          <w:rFonts w:ascii="Arial" w:hAnsi="Arial" w:cs="Arial"/>
          <w:sz w:val="20"/>
          <w:szCs w:val="20"/>
        </w:rPr>
        <w:t>(</w:t>
      </w:r>
      <w:r w:rsidR="000518D5">
        <w:rPr>
          <w:rFonts w:ascii="Arial" w:hAnsi="Arial" w:cs="Arial"/>
          <w:sz w:val="20"/>
          <w:szCs w:val="20"/>
        </w:rPr>
        <w:t>erworben bis 2002): am ____________ in ___________ erworben zu haben</w:t>
      </w:r>
    </w:p>
    <w:p w:rsidR="00B409EB" w:rsidRDefault="000518D5" w:rsidP="000518D5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>-</w:t>
      </w:r>
      <w:r w:rsidRPr="009A4C9E">
        <w:rPr>
          <w:rFonts w:ascii="Arial" w:hAnsi="Arial" w:cs="Arial"/>
          <w:sz w:val="20"/>
          <w:szCs w:val="20"/>
        </w:rPr>
        <w:tab/>
      </w:r>
      <w:r w:rsidR="00B409EB" w:rsidRPr="009A4C9E">
        <w:rPr>
          <w:rFonts w:ascii="Arial" w:hAnsi="Arial" w:cs="Arial"/>
          <w:sz w:val="20"/>
          <w:szCs w:val="20"/>
        </w:rPr>
        <w:t xml:space="preserve">das Laureat </w:t>
      </w:r>
      <w:r w:rsidR="008C390E">
        <w:rPr>
          <w:rFonts w:ascii="Arial" w:hAnsi="Arial" w:cs="Arial"/>
          <w:sz w:val="20"/>
          <w:szCs w:val="20"/>
        </w:rPr>
        <w:t>in</w:t>
      </w:r>
      <w:r w:rsidR="00B409EB" w:rsidRPr="009A4C9E">
        <w:rPr>
          <w:rFonts w:ascii="Arial" w:hAnsi="Arial" w:cs="Arial"/>
          <w:sz w:val="20"/>
          <w:szCs w:val="20"/>
        </w:rPr>
        <w:t xml:space="preserve"> Bildungswissenschaften für den Primarbereich am _________________</w:t>
      </w:r>
      <w:r w:rsidR="003C2DD5">
        <w:rPr>
          <w:rFonts w:ascii="Arial" w:hAnsi="Arial" w:cs="Arial"/>
          <w:sz w:val="20"/>
          <w:szCs w:val="20"/>
        </w:rPr>
        <w:t xml:space="preserve"> </w:t>
      </w:r>
      <w:r w:rsidR="00B409EB" w:rsidRPr="009A4C9E">
        <w:rPr>
          <w:rFonts w:ascii="Arial" w:hAnsi="Arial" w:cs="Arial"/>
          <w:sz w:val="20"/>
          <w:szCs w:val="20"/>
        </w:rPr>
        <w:t>in __</w:t>
      </w:r>
      <w:r>
        <w:rPr>
          <w:rFonts w:ascii="Arial" w:hAnsi="Arial" w:cs="Arial"/>
          <w:sz w:val="20"/>
          <w:szCs w:val="20"/>
        </w:rPr>
        <w:t>______________</w:t>
      </w:r>
      <w:r w:rsidR="006E4766">
        <w:rPr>
          <w:rFonts w:ascii="Arial" w:hAnsi="Arial" w:cs="Arial"/>
          <w:sz w:val="20"/>
          <w:szCs w:val="20"/>
        </w:rPr>
        <w:t xml:space="preserve">_______ </w:t>
      </w:r>
      <w:r>
        <w:rPr>
          <w:rFonts w:ascii="Arial" w:hAnsi="Arial" w:cs="Arial"/>
          <w:sz w:val="20"/>
          <w:szCs w:val="20"/>
        </w:rPr>
        <w:t>erworben zu haben</w:t>
      </w:r>
    </w:p>
    <w:p w:rsidR="000518D5" w:rsidRDefault="000518D5" w:rsidP="00F036C2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>-</w:t>
      </w:r>
      <w:r w:rsidRPr="009A4C9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die </w:t>
      </w:r>
      <w:proofErr w:type="spellStart"/>
      <w:r>
        <w:rPr>
          <w:rFonts w:ascii="Arial" w:hAnsi="Arial" w:cs="Arial"/>
          <w:sz w:val="20"/>
          <w:szCs w:val="20"/>
        </w:rPr>
        <w:t>Laurea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magistrale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ciclo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unico</w:t>
      </w:r>
      <w:proofErr w:type="spellEnd"/>
      <w:r>
        <w:rPr>
          <w:rFonts w:ascii="Arial" w:hAnsi="Arial" w:cs="Arial"/>
          <w:sz w:val="20"/>
          <w:szCs w:val="20"/>
        </w:rPr>
        <w:t xml:space="preserve"> für den Primarbereich am </w:t>
      </w:r>
      <w:r w:rsidR="006E4766">
        <w:rPr>
          <w:rFonts w:ascii="Arial" w:hAnsi="Arial" w:cs="Arial"/>
          <w:sz w:val="20"/>
          <w:szCs w:val="20"/>
        </w:rPr>
        <w:t>_________________</w:t>
      </w:r>
      <w:r w:rsidR="003C2DD5">
        <w:rPr>
          <w:rFonts w:ascii="Arial" w:hAnsi="Arial" w:cs="Arial"/>
          <w:sz w:val="20"/>
          <w:szCs w:val="20"/>
        </w:rPr>
        <w:t xml:space="preserve"> </w:t>
      </w:r>
      <w:r w:rsidR="006E4766">
        <w:rPr>
          <w:rFonts w:ascii="Arial" w:hAnsi="Arial" w:cs="Arial"/>
          <w:sz w:val="20"/>
          <w:szCs w:val="20"/>
        </w:rPr>
        <w:t xml:space="preserve">in _______________________ </w:t>
      </w:r>
      <w:r>
        <w:rPr>
          <w:rFonts w:ascii="Arial" w:hAnsi="Arial" w:cs="Arial"/>
          <w:sz w:val="20"/>
          <w:szCs w:val="20"/>
        </w:rPr>
        <w:t>erworben zu haben</w:t>
      </w:r>
    </w:p>
    <w:p w:rsidR="000518D5" w:rsidRPr="009A4C9E" w:rsidRDefault="000518D5" w:rsidP="00F036C2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CE1EDC" w:rsidRPr="009A4C9E" w:rsidRDefault="000753DC" w:rsidP="00CE1ED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 xml:space="preserve">den </w:t>
      </w:r>
      <w:r w:rsidR="00CE1EDC" w:rsidRPr="009A4C9E">
        <w:rPr>
          <w:rFonts w:ascii="Arial" w:hAnsi="Arial" w:cs="Arial"/>
          <w:sz w:val="20"/>
          <w:szCs w:val="20"/>
        </w:rPr>
        <w:t>Militärdienst /Zivildienst von ____</w:t>
      </w:r>
      <w:r w:rsidRPr="009A4C9E">
        <w:rPr>
          <w:rFonts w:ascii="Arial" w:hAnsi="Arial" w:cs="Arial"/>
          <w:sz w:val="20"/>
          <w:szCs w:val="20"/>
        </w:rPr>
        <w:t>_____</w:t>
      </w:r>
      <w:r w:rsidR="00CE1EDC" w:rsidRPr="009A4C9E">
        <w:rPr>
          <w:rFonts w:ascii="Arial" w:hAnsi="Arial" w:cs="Arial"/>
          <w:sz w:val="20"/>
          <w:szCs w:val="20"/>
        </w:rPr>
        <w:t>_____bis __</w:t>
      </w:r>
      <w:r w:rsidRPr="009A4C9E">
        <w:rPr>
          <w:rFonts w:ascii="Arial" w:hAnsi="Arial" w:cs="Arial"/>
          <w:sz w:val="20"/>
          <w:szCs w:val="20"/>
        </w:rPr>
        <w:t>_____</w:t>
      </w:r>
      <w:r w:rsidR="00CE1EDC" w:rsidRPr="009A4C9E">
        <w:rPr>
          <w:rFonts w:ascii="Arial" w:hAnsi="Arial" w:cs="Arial"/>
          <w:sz w:val="20"/>
          <w:szCs w:val="20"/>
        </w:rPr>
        <w:t>__________geleistet zu haben.</w:t>
      </w:r>
    </w:p>
    <w:p w:rsidR="009E23EE" w:rsidRPr="009A4C9E" w:rsidRDefault="009E23EE" w:rsidP="009E23E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753DC" w:rsidRPr="009A4C9E" w:rsidRDefault="000753DC" w:rsidP="000753D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 xml:space="preserve">Nur für </w:t>
      </w:r>
      <w:r w:rsidR="009E23EE" w:rsidRPr="009A4C9E">
        <w:rPr>
          <w:rFonts w:ascii="Arial" w:hAnsi="Arial" w:cs="Arial"/>
          <w:sz w:val="20"/>
          <w:szCs w:val="20"/>
        </w:rPr>
        <w:t xml:space="preserve">Lehrpersonen für den katholischen </w:t>
      </w:r>
      <w:r w:rsidRPr="009A4C9E">
        <w:rPr>
          <w:rFonts w:ascii="Arial" w:hAnsi="Arial" w:cs="Arial"/>
          <w:sz w:val="20"/>
          <w:szCs w:val="20"/>
        </w:rPr>
        <w:t>Religions</w:t>
      </w:r>
      <w:r w:rsidR="009E23EE" w:rsidRPr="009A4C9E">
        <w:rPr>
          <w:rFonts w:ascii="Arial" w:hAnsi="Arial" w:cs="Arial"/>
          <w:sz w:val="20"/>
          <w:szCs w:val="20"/>
        </w:rPr>
        <w:t>unterricht</w:t>
      </w:r>
    </w:p>
    <w:p w:rsidR="000753DC" w:rsidRPr="009A4C9E" w:rsidRDefault="000753DC" w:rsidP="000753D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>ein Maturadiplom am _____________ an __________________________ erworben zu haben.</w:t>
      </w:r>
    </w:p>
    <w:p w:rsidR="000753DC" w:rsidRPr="009A4C9E" w:rsidRDefault="000753DC" w:rsidP="000753D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>den Studientitel für den katholischen Religionsunterricht gemäß Dekret des Landeshauptmannes Nr. 1/16 vom 02.03.1999, in geltender Fassung am ______________ an ___________________________________________________________ erworben zu haben.</w:t>
      </w:r>
    </w:p>
    <w:p w:rsidR="00CE1EDC" w:rsidRPr="009A4C9E" w:rsidRDefault="00CE1EDC">
      <w:pPr>
        <w:jc w:val="both"/>
        <w:rPr>
          <w:rFonts w:ascii="Arial" w:hAnsi="Arial" w:cs="Arial"/>
          <w:sz w:val="20"/>
          <w:szCs w:val="20"/>
        </w:rPr>
      </w:pPr>
    </w:p>
    <w:p w:rsidR="006B24A4" w:rsidRPr="00D07A72" w:rsidRDefault="00EC3D75" w:rsidP="006B24A4">
      <w:pPr>
        <w:jc w:val="both"/>
        <w:rPr>
          <w:rFonts w:ascii="Arial" w:hAnsi="Arial" w:cs="Arial"/>
          <w:b/>
          <w:i/>
          <w:sz w:val="18"/>
          <w:szCs w:val="18"/>
        </w:rPr>
      </w:pPr>
      <w:r w:rsidRPr="00150179">
        <w:rPr>
          <w:rFonts w:ascii="Arial" w:hAnsi="Arial" w:cs="Arial"/>
          <w:b/>
          <w:i/>
          <w:sz w:val="20"/>
          <w:szCs w:val="20"/>
        </w:rPr>
        <w:t xml:space="preserve">Eine aktuelle Dienstbestätigung wird diesem Ansuchen </w:t>
      </w:r>
      <w:r w:rsidRPr="00150179">
        <w:rPr>
          <w:rFonts w:ascii="Arial" w:hAnsi="Arial" w:cs="Arial"/>
          <w:b/>
          <w:i/>
          <w:sz w:val="20"/>
          <w:szCs w:val="20"/>
          <w:u w:val="single"/>
        </w:rPr>
        <w:t>von der Schule</w:t>
      </w:r>
      <w:r w:rsidR="00AE286B" w:rsidRPr="00150179">
        <w:rPr>
          <w:rFonts w:ascii="Arial" w:hAnsi="Arial" w:cs="Arial"/>
          <w:b/>
          <w:i/>
          <w:sz w:val="20"/>
          <w:szCs w:val="20"/>
        </w:rPr>
        <w:t xml:space="preserve"> beigelegt</w:t>
      </w:r>
      <w:r w:rsidR="006B24A4" w:rsidRPr="00D07A72">
        <w:rPr>
          <w:rFonts w:ascii="Arial" w:hAnsi="Arial" w:cs="Arial"/>
          <w:b/>
          <w:i/>
          <w:sz w:val="18"/>
          <w:szCs w:val="18"/>
        </w:rPr>
        <w:t>.</w:t>
      </w:r>
    </w:p>
    <w:p w:rsidR="009A4C9E" w:rsidRPr="009A4C9E" w:rsidRDefault="009A4C9E" w:rsidP="004C0045">
      <w:pPr>
        <w:jc w:val="both"/>
        <w:rPr>
          <w:rFonts w:ascii="Arial" w:hAnsi="Arial" w:cs="Arial"/>
          <w:sz w:val="20"/>
          <w:szCs w:val="20"/>
        </w:rPr>
      </w:pPr>
    </w:p>
    <w:p w:rsidR="009A4C9E" w:rsidRPr="009A4C9E" w:rsidRDefault="009A4C9E" w:rsidP="00D07A72">
      <w:pPr>
        <w:pStyle w:val="Textkrper"/>
        <w:spacing w:line="300" w:lineRule="exact"/>
        <w:ind w:left="357" w:hanging="357"/>
        <w:rPr>
          <w:rFonts w:ascii="Arial" w:hAnsi="Arial" w:cs="Arial"/>
          <w:sz w:val="20"/>
          <w:szCs w:val="20"/>
        </w:rPr>
      </w:pPr>
      <w:r w:rsidRPr="0015012B">
        <w:rPr>
          <w:rFonts w:ascii="Arial" w:hAnsi="Arial" w:cs="Arial"/>
          <w:sz w:val="28"/>
          <w:szCs w:val="28"/>
        </w:rPr>
        <w:t>□</w:t>
      </w:r>
      <w:r w:rsidRPr="009A4C9E">
        <w:rPr>
          <w:rFonts w:ascii="Arial" w:hAnsi="Arial" w:cs="Arial"/>
          <w:sz w:val="20"/>
          <w:szCs w:val="20"/>
        </w:rPr>
        <w:tab/>
      </w:r>
      <w:r w:rsidRPr="009A4C9E">
        <w:rPr>
          <w:rFonts w:ascii="Arial" w:hAnsi="Arial" w:cs="Arial"/>
          <w:b/>
          <w:sz w:val="20"/>
          <w:szCs w:val="20"/>
        </w:rPr>
        <w:t>die Anerkennung des in einem Mitgliedstaat der Europäischen Union absolvierten Unterrichtspraktikums</w:t>
      </w:r>
      <w:r w:rsidRPr="009A4C9E">
        <w:rPr>
          <w:rFonts w:ascii="Arial" w:hAnsi="Arial" w:cs="Arial"/>
          <w:sz w:val="20"/>
          <w:szCs w:val="20"/>
        </w:rPr>
        <w:t xml:space="preserve"> für die Laufbahn gemäß Dekret des Landeshauptmannes vom 28. November 2006, Nr. 68. </w:t>
      </w:r>
    </w:p>
    <w:p w:rsidR="009A4C9E" w:rsidRPr="009A4C9E" w:rsidRDefault="009A4C9E" w:rsidP="009A4C9E">
      <w:pPr>
        <w:jc w:val="both"/>
        <w:rPr>
          <w:rFonts w:ascii="Arial" w:hAnsi="Arial" w:cs="Arial"/>
          <w:sz w:val="20"/>
          <w:szCs w:val="20"/>
        </w:rPr>
      </w:pPr>
    </w:p>
    <w:p w:rsidR="009A4C9E" w:rsidRPr="009A4C9E" w:rsidRDefault="009A4C9E" w:rsidP="00D07A72">
      <w:pPr>
        <w:spacing w:line="300" w:lineRule="exact"/>
        <w:jc w:val="both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>Er/Sie erklärt unter eigener Verantwortung und im Bewusstsein der strafrechtlichen Folgen von unwahren Angaben:</w:t>
      </w:r>
    </w:p>
    <w:p w:rsidR="009A4C9E" w:rsidRPr="009A4C9E" w:rsidRDefault="009A4C9E" w:rsidP="009A4C9E">
      <w:pPr>
        <w:jc w:val="both"/>
        <w:rPr>
          <w:rFonts w:ascii="Arial" w:hAnsi="Arial" w:cs="Arial"/>
          <w:sz w:val="20"/>
          <w:szCs w:val="20"/>
        </w:rPr>
      </w:pPr>
    </w:p>
    <w:p w:rsidR="009A4C9E" w:rsidRDefault="009A4C9E" w:rsidP="009A4C9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>das Unterrichtspraktikum im Anschluss an das Lehramtsstudium im Schuljahr ______________ an __________________________________________________ (Schule) geleistet zu haben.</w:t>
      </w:r>
    </w:p>
    <w:p w:rsidR="002B7BFB" w:rsidRPr="009A4C9E" w:rsidRDefault="002B7BFB" w:rsidP="002B7BF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A4C9E" w:rsidRPr="00150179" w:rsidRDefault="009A4C9E" w:rsidP="009A4C9E">
      <w:pPr>
        <w:jc w:val="both"/>
        <w:rPr>
          <w:rFonts w:ascii="Arial" w:hAnsi="Arial" w:cs="Arial"/>
          <w:b/>
          <w:i/>
          <w:sz w:val="20"/>
          <w:szCs w:val="20"/>
        </w:rPr>
      </w:pPr>
      <w:r w:rsidRPr="00150179">
        <w:rPr>
          <w:rFonts w:ascii="Arial" w:hAnsi="Arial" w:cs="Arial"/>
          <w:b/>
          <w:i/>
          <w:sz w:val="20"/>
          <w:szCs w:val="20"/>
        </w:rPr>
        <w:lastRenderedPageBreak/>
        <w:t>Es wird die entsprechende Dienstbestätigung mit genauer Angabe des Zeitraumes, eventueller Abwesenheiten ohne Bezüge, Art der Lehrtätigkeit (Schultyp, Schulstufe, Unterrichtsfach), Bezeichnung der Schule beigelegt.</w:t>
      </w:r>
    </w:p>
    <w:p w:rsidR="009A4C9E" w:rsidRPr="009A4C9E" w:rsidRDefault="004C0045" w:rsidP="00D07A72">
      <w:pPr>
        <w:pStyle w:val="Textkrper"/>
        <w:spacing w:line="300" w:lineRule="exact"/>
        <w:ind w:left="357" w:hanging="357"/>
        <w:rPr>
          <w:rFonts w:ascii="Arial" w:hAnsi="Arial" w:cs="Arial"/>
          <w:sz w:val="20"/>
          <w:szCs w:val="20"/>
        </w:rPr>
      </w:pPr>
      <w:r w:rsidRPr="0015012B">
        <w:rPr>
          <w:rFonts w:ascii="Arial" w:hAnsi="Arial" w:cs="Arial"/>
          <w:sz w:val="28"/>
          <w:szCs w:val="28"/>
        </w:rPr>
        <w:t>□</w:t>
      </w:r>
      <w:r w:rsidRPr="009A4C9E">
        <w:rPr>
          <w:rFonts w:ascii="Arial" w:hAnsi="Arial" w:cs="Arial"/>
          <w:sz w:val="20"/>
          <w:szCs w:val="20"/>
        </w:rPr>
        <w:tab/>
      </w:r>
      <w:r w:rsidR="009A4C9E" w:rsidRPr="009A4C9E">
        <w:rPr>
          <w:rFonts w:ascii="Arial" w:hAnsi="Arial" w:cs="Arial"/>
          <w:b/>
          <w:sz w:val="20"/>
          <w:szCs w:val="20"/>
        </w:rPr>
        <w:t>die Anerkennung des in einem Mitgliedstaat der Europäischen Union geleisteten Unterrichtsdienstes</w:t>
      </w:r>
      <w:r w:rsidR="009A4C9E" w:rsidRPr="009A4C9E">
        <w:rPr>
          <w:rFonts w:ascii="Arial" w:hAnsi="Arial" w:cs="Arial"/>
          <w:sz w:val="20"/>
          <w:szCs w:val="20"/>
        </w:rPr>
        <w:t xml:space="preserve"> für die Laufbahn </w:t>
      </w:r>
      <w:r w:rsidR="00FA0AD3">
        <w:rPr>
          <w:rFonts w:ascii="Arial" w:hAnsi="Arial" w:cs="Arial"/>
          <w:sz w:val="20"/>
          <w:szCs w:val="20"/>
        </w:rPr>
        <w:t xml:space="preserve">des Lehrpersonals der Grundschulen </w:t>
      </w:r>
      <w:r w:rsidR="009A4C9E" w:rsidRPr="009A4C9E">
        <w:rPr>
          <w:rFonts w:ascii="Arial" w:hAnsi="Arial" w:cs="Arial"/>
          <w:sz w:val="20"/>
          <w:szCs w:val="20"/>
        </w:rPr>
        <w:t xml:space="preserve">gemäß Dekret des Landeshauptmannes vom 28. November 2006, Nr. 68. </w:t>
      </w:r>
    </w:p>
    <w:p w:rsidR="009A4C9E" w:rsidRPr="009A4C9E" w:rsidRDefault="009A4C9E" w:rsidP="009A4C9E">
      <w:pPr>
        <w:pStyle w:val="Textkrper"/>
        <w:ind w:left="360" w:hanging="360"/>
        <w:rPr>
          <w:rFonts w:ascii="Arial" w:hAnsi="Arial" w:cs="Arial"/>
          <w:sz w:val="20"/>
          <w:szCs w:val="20"/>
        </w:rPr>
      </w:pPr>
    </w:p>
    <w:p w:rsidR="004C0045" w:rsidRPr="009A4C9E" w:rsidRDefault="004C0045" w:rsidP="009A4C9E">
      <w:pPr>
        <w:pStyle w:val="Textkrper"/>
        <w:ind w:left="360" w:hanging="360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>Er/Sie erklärt unter eigener Verantwortung und im Bewusstsein der strafrechtlichen Folgen von unwahren Angaben:</w:t>
      </w:r>
    </w:p>
    <w:p w:rsidR="004C0045" w:rsidRPr="009A4C9E" w:rsidRDefault="004C0045" w:rsidP="004C004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C0045" w:rsidRPr="009A4C9E" w:rsidRDefault="00F036C2" w:rsidP="00B0002A">
      <w:pPr>
        <w:spacing w:line="360" w:lineRule="auto"/>
        <w:ind w:hanging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F08FF">
        <w:rPr>
          <w:rFonts w:ascii="Arial" w:hAnsi="Arial" w:cs="Arial"/>
          <w:sz w:val="20"/>
          <w:szCs w:val="20"/>
        </w:rPr>
        <w:tab/>
      </w:r>
      <w:r w:rsidR="004C0045" w:rsidRPr="009A4C9E">
        <w:rPr>
          <w:rFonts w:ascii="Arial" w:hAnsi="Arial" w:cs="Arial"/>
          <w:sz w:val="20"/>
          <w:szCs w:val="20"/>
        </w:rPr>
        <w:t xml:space="preserve">am _______________ an_______________________________________________________ </w:t>
      </w:r>
      <w:r w:rsidR="008C390E">
        <w:rPr>
          <w:rFonts w:ascii="Arial" w:hAnsi="Arial" w:cs="Arial"/>
          <w:sz w:val="20"/>
          <w:szCs w:val="20"/>
        </w:rPr>
        <w:t xml:space="preserve">folgende </w:t>
      </w:r>
      <w:r w:rsidR="004C0045" w:rsidRPr="009A4C9E">
        <w:rPr>
          <w:rFonts w:ascii="Arial" w:hAnsi="Arial" w:cs="Arial"/>
          <w:sz w:val="20"/>
          <w:szCs w:val="20"/>
        </w:rPr>
        <w:t>Berufsberechtigung</w:t>
      </w:r>
      <w:r w:rsidR="008C390E">
        <w:rPr>
          <w:rFonts w:ascii="Arial" w:hAnsi="Arial" w:cs="Arial"/>
          <w:sz w:val="20"/>
          <w:szCs w:val="20"/>
        </w:rPr>
        <w:t xml:space="preserve"> _________________________________________________</w:t>
      </w:r>
      <w:r w:rsidR="004C0045" w:rsidRPr="009A4C9E">
        <w:rPr>
          <w:rFonts w:ascii="Arial" w:hAnsi="Arial" w:cs="Arial"/>
          <w:sz w:val="20"/>
          <w:szCs w:val="20"/>
        </w:rPr>
        <w:t xml:space="preserve"> erworben zu haben, welche in ___________________________________</w:t>
      </w:r>
      <w:r w:rsidR="00614B65">
        <w:rPr>
          <w:rFonts w:ascii="Arial" w:hAnsi="Arial" w:cs="Arial"/>
          <w:sz w:val="20"/>
          <w:szCs w:val="20"/>
        </w:rPr>
        <w:t>____</w:t>
      </w:r>
      <w:r w:rsidR="004C0045" w:rsidRPr="009A4C9E">
        <w:rPr>
          <w:rFonts w:ascii="Arial" w:hAnsi="Arial" w:cs="Arial"/>
          <w:sz w:val="20"/>
          <w:szCs w:val="20"/>
        </w:rPr>
        <w:t>___ (Staat/Bundesland) zum Unterricht in folgenden Fächern berechtigt: ____________________________________________________________________________</w:t>
      </w:r>
    </w:p>
    <w:p w:rsidR="009A4C9E" w:rsidRPr="009A4C9E" w:rsidRDefault="0094028F" w:rsidP="0094028F">
      <w:pPr>
        <w:spacing w:line="360" w:lineRule="auto"/>
        <w:ind w:hanging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</w:r>
      <w:r w:rsidR="004C0045" w:rsidRPr="009A4C9E">
        <w:rPr>
          <w:rFonts w:ascii="Arial" w:hAnsi="Arial" w:cs="Arial"/>
          <w:sz w:val="20"/>
          <w:szCs w:val="20"/>
        </w:rPr>
        <w:t xml:space="preserve">die Lehrtätigkeit in einem Mitgliedstaat der Europäischen Union ohne Beanstandung und mit der im jeweiligen Staat vorgeschriebenen Berufsberechtigung an Schulen geleistet </w:t>
      </w:r>
      <w:r w:rsidR="002F22EE">
        <w:rPr>
          <w:rFonts w:ascii="Arial" w:hAnsi="Arial" w:cs="Arial"/>
          <w:sz w:val="20"/>
          <w:szCs w:val="20"/>
        </w:rPr>
        <w:t>zu haben</w:t>
      </w:r>
      <w:r w:rsidR="004C0045" w:rsidRPr="009A4C9E">
        <w:rPr>
          <w:rFonts w:ascii="Arial" w:hAnsi="Arial" w:cs="Arial"/>
          <w:sz w:val="20"/>
          <w:szCs w:val="20"/>
        </w:rPr>
        <w:t>, die staatlichen Schulen entsp</w:t>
      </w:r>
      <w:r w:rsidR="00D227D5">
        <w:rPr>
          <w:rFonts w:ascii="Arial" w:hAnsi="Arial" w:cs="Arial"/>
          <w:sz w:val="20"/>
          <w:szCs w:val="20"/>
        </w:rPr>
        <w:t>rechen.</w:t>
      </w:r>
    </w:p>
    <w:p w:rsidR="009A4C9E" w:rsidRPr="009A4C9E" w:rsidRDefault="009A4C9E" w:rsidP="009A4C9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A4C9E" w:rsidRPr="00D07A72" w:rsidRDefault="009A4C9E" w:rsidP="009A4C9E">
      <w:pPr>
        <w:jc w:val="both"/>
        <w:rPr>
          <w:rFonts w:ascii="Arial" w:hAnsi="Arial" w:cs="Arial"/>
          <w:b/>
          <w:i/>
          <w:sz w:val="18"/>
          <w:szCs w:val="18"/>
        </w:rPr>
      </w:pPr>
      <w:r w:rsidRPr="00150179">
        <w:rPr>
          <w:rFonts w:ascii="Arial" w:hAnsi="Arial" w:cs="Arial"/>
          <w:b/>
          <w:i/>
          <w:sz w:val="20"/>
          <w:szCs w:val="20"/>
        </w:rPr>
        <w:t>Es wird die entsprechende Dienstbestätigung mit genauer Angabe des Zeitraumes, eventueller Abwesenheiten ohne Bezüge, Art der Lehrtätigkeit (Schultyp, Schulstufe, Unterrichtsfach), Bezeichnung der Schule beigelegt</w:t>
      </w:r>
      <w:r w:rsidRPr="00D07A72">
        <w:rPr>
          <w:rFonts w:ascii="Arial" w:hAnsi="Arial" w:cs="Arial"/>
          <w:b/>
          <w:i/>
          <w:sz w:val="18"/>
          <w:szCs w:val="18"/>
        </w:rPr>
        <w:t>.</w:t>
      </w:r>
    </w:p>
    <w:p w:rsidR="009A4C9E" w:rsidRDefault="009A4C9E" w:rsidP="009A4C9E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9A4C9E" w:rsidRPr="009A4C9E" w:rsidRDefault="009A4C9E" w:rsidP="009A4C9E">
      <w:pPr>
        <w:jc w:val="both"/>
        <w:rPr>
          <w:rFonts w:ascii="Arial" w:hAnsi="Arial" w:cs="Arial"/>
          <w:b/>
          <w:i/>
          <w:sz w:val="20"/>
          <w:szCs w:val="20"/>
        </w:rPr>
      </w:pPr>
      <w:bookmarkStart w:id="0" w:name="_GoBack"/>
      <w:bookmarkEnd w:id="0"/>
    </w:p>
    <w:p w:rsidR="009A4C9E" w:rsidRPr="009A4C9E" w:rsidRDefault="009A4C9E" w:rsidP="00D07A72">
      <w:pPr>
        <w:pStyle w:val="Textkrper"/>
        <w:spacing w:line="300" w:lineRule="exact"/>
        <w:ind w:left="357" w:hanging="357"/>
        <w:rPr>
          <w:rFonts w:ascii="Arial" w:hAnsi="Arial" w:cs="Arial"/>
          <w:sz w:val="20"/>
          <w:szCs w:val="20"/>
        </w:rPr>
      </w:pPr>
      <w:r w:rsidRPr="0015012B">
        <w:rPr>
          <w:rFonts w:ascii="Arial" w:hAnsi="Arial" w:cs="Arial"/>
          <w:sz w:val="28"/>
          <w:szCs w:val="28"/>
        </w:rPr>
        <w:t>□</w:t>
      </w:r>
      <w:r w:rsidRPr="009A4C9E">
        <w:rPr>
          <w:rFonts w:ascii="Arial" w:hAnsi="Arial" w:cs="Arial"/>
          <w:sz w:val="20"/>
          <w:szCs w:val="20"/>
        </w:rPr>
        <w:tab/>
      </w:r>
      <w:r w:rsidRPr="009A4C9E">
        <w:rPr>
          <w:rFonts w:ascii="Arial" w:hAnsi="Arial" w:cs="Arial"/>
          <w:b/>
          <w:sz w:val="20"/>
          <w:szCs w:val="20"/>
        </w:rPr>
        <w:t>die Anerkennung des außerplanmäßig geleisteten Dienstes</w:t>
      </w:r>
      <w:r w:rsidRPr="009A4C9E">
        <w:rPr>
          <w:rFonts w:ascii="Arial" w:hAnsi="Arial" w:cs="Arial"/>
          <w:sz w:val="20"/>
          <w:szCs w:val="20"/>
        </w:rPr>
        <w:t xml:space="preserve"> </w:t>
      </w:r>
      <w:r w:rsidRPr="009A4C9E">
        <w:rPr>
          <w:rFonts w:ascii="Arial" w:hAnsi="Arial" w:cs="Arial"/>
          <w:b/>
          <w:sz w:val="20"/>
          <w:szCs w:val="20"/>
        </w:rPr>
        <w:t xml:space="preserve">für die Laufbahn, welcher in Provinzen des restlichen Staatsgebietes geleistet wurde, </w:t>
      </w:r>
      <w:r w:rsidRPr="009A4C9E">
        <w:rPr>
          <w:rFonts w:ascii="Arial" w:hAnsi="Arial" w:cs="Arial"/>
          <w:sz w:val="20"/>
          <w:szCs w:val="20"/>
        </w:rPr>
        <w:t>gemäß Art. 485 des gesetzesvertretenden Dekretes vom 16.04.1994, Nr. 297, und gemäß Art. 7 Abs. 2 und Art. 11 Abs. 14 des Gesetzes vom 03.05.1999, Nr. 124.</w:t>
      </w:r>
    </w:p>
    <w:p w:rsidR="009A4C9E" w:rsidRPr="009A4C9E" w:rsidRDefault="009A4C9E" w:rsidP="009A4C9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A4C9E" w:rsidRDefault="009A4C9E" w:rsidP="00D07A72">
      <w:pPr>
        <w:spacing w:line="300" w:lineRule="exact"/>
        <w:jc w:val="both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>Er/Sie erklärt unter eigener Verantwortung und im Bewusstsein der strafrechtlichen Folgen von unwahren Angaben:</w:t>
      </w:r>
    </w:p>
    <w:p w:rsidR="009A4C9E" w:rsidRPr="009A4C9E" w:rsidRDefault="009A4C9E" w:rsidP="009A4C9E">
      <w:pPr>
        <w:jc w:val="both"/>
        <w:rPr>
          <w:rFonts w:ascii="Arial" w:hAnsi="Arial" w:cs="Arial"/>
          <w:sz w:val="20"/>
          <w:szCs w:val="20"/>
        </w:rPr>
      </w:pPr>
    </w:p>
    <w:p w:rsidR="009A4C9E" w:rsidRPr="00AF7E14" w:rsidRDefault="00614B65" w:rsidP="009A4C9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9A4C9E" w:rsidRPr="00AF7E14">
        <w:rPr>
          <w:rFonts w:ascii="Arial" w:hAnsi="Arial" w:cs="Arial"/>
          <w:sz w:val="20"/>
          <w:szCs w:val="20"/>
        </w:rPr>
        <w:t>olgenden Dienst an staatlichen Schulen geleistet zu haben:</w:t>
      </w:r>
    </w:p>
    <w:p w:rsidR="009A4C9E" w:rsidRPr="00AF7E14" w:rsidRDefault="009A4C9E" w:rsidP="009A4C9E">
      <w:p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Schuljahr __________________</w:t>
      </w:r>
    </w:p>
    <w:p w:rsidR="009A4C9E" w:rsidRPr="00AF7E14" w:rsidRDefault="009A4C9E" w:rsidP="009A4C9E">
      <w:p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genaue Angabe des Zeitraumes ______________________________</w:t>
      </w:r>
      <w:r w:rsidR="00622555">
        <w:rPr>
          <w:rFonts w:ascii="Arial" w:hAnsi="Arial" w:cs="Arial"/>
          <w:sz w:val="20"/>
          <w:szCs w:val="20"/>
        </w:rPr>
        <w:t>____________________</w:t>
      </w:r>
    </w:p>
    <w:p w:rsidR="009A4C9E" w:rsidRDefault="009A4C9E" w:rsidP="009A4C9E">
      <w:p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eventuelle Abwesenheiten ohne Bezüge ___________________________________________</w:t>
      </w:r>
      <w:r w:rsidR="00622555">
        <w:rPr>
          <w:rFonts w:ascii="Arial" w:hAnsi="Arial" w:cs="Arial"/>
          <w:sz w:val="20"/>
          <w:szCs w:val="20"/>
        </w:rPr>
        <w:t>_</w:t>
      </w:r>
    </w:p>
    <w:p w:rsidR="00622555" w:rsidRPr="00AF7E14" w:rsidRDefault="00622555" w:rsidP="009A4C9E">
      <w:p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Stellenplan ___________________________________________________________________</w:t>
      </w:r>
    </w:p>
    <w:p w:rsidR="009A4C9E" w:rsidRDefault="009A4C9E" w:rsidP="009A4C9E">
      <w:p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 xml:space="preserve">Schule (genaue Bezeichnung der Schule, </w:t>
      </w:r>
      <w:proofErr w:type="gramStart"/>
      <w:r w:rsidRPr="00AF7E14">
        <w:rPr>
          <w:rFonts w:ascii="Arial" w:hAnsi="Arial" w:cs="Arial"/>
          <w:sz w:val="20"/>
          <w:szCs w:val="20"/>
        </w:rPr>
        <w:t>Adresse )</w:t>
      </w:r>
      <w:proofErr w:type="gramEnd"/>
      <w:r w:rsidRPr="00AF7E14">
        <w:rPr>
          <w:rFonts w:ascii="Arial" w:hAnsi="Arial" w:cs="Arial"/>
          <w:sz w:val="20"/>
          <w:szCs w:val="20"/>
        </w:rPr>
        <w:t xml:space="preserve"> __________________________________</w:t>
      </w:r>
      <w:r w:rsidR="00622555">
        <w:rPr>
          <w:rFonts w:ascii="Arial" w:hAnsi="Arial" w:cs="Arial"/>
          <w:sz w:val="20"/>
          <w:szCs w:val="20"/>
        </w:rPr>
        <w:t>_</w:t>
      </w:r>
    </w:p>
    <w:p w:rsidR="009A4C9E" w:rsidRPr="00D07A72" w:rsidRDefault="009A4C9E" w:rsidP="009A4C9E">
      <w:pPr>
        <w:jc w:val="both"/>
        <w:rPr>
          <w:rFonts w:ascii="Arial" w:hAnsi="Arial" w:cs="Arial"/>
          <w:b/>
          <w:i/>
          <w:sz w:val="18"/>
          <w:szCs w:val="18"/>
        </w:rPr>
      </w:pPr>
    </w:p>
    <w:p w:rsidR="00566C8F" w:rsidRPr="009A4C9E" w:rsidRDefault="00566C8F">
      <w:pPr>
        <w:jc w:val="both"/>
        <w:rPr>
          <w:rFonts w:ascii="Arial" w:hAnsi="Arial" w:cs="Arial"/>
          <w:sz w:val="20"/>
          <w:szCs w:val="20"/>
        </w:rPr>
      </w:pPr>
    </w:p>
    <w:p w:rsidR="006409E3" w:rsidRPr="009A4C9E" w:rsidRDefault="0080068E" w:rsidP="00566C8F">
      <w:pPr>
        <w:ind w:left="3780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>________________________________________</w:t>
      </w:r>
    </w:p>
    <w:p w:rsidR="006409E3" w:rsidRPr="009A4C9E" w:rsidRDefault="006409E3" w:rsidP="00566C8F">
      <w:pPr>
        <w:ind w:left="5580"/>
        <w:jc w:val="both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>Unterschrift</w:t>
      </w:r>
    </w:p>
    <w:p w:rsidR="006409E3" w:rsidRPr="009A4C9E" w:rsidRDefault="006409E3">
      <w:pPr>
        <w:jc w:val="center"/>
        <w:rPr>
          <w:rFonts w:ascii="Arial" w:hAnsi="Arial" w:cs="Arial"/>
          <w:sz w:val="20"/>
          <w:szCs w:val="20"/>
        </w:rPr>
      </w:pPr>
    </w:p>
    <w:p w:rsidR="006409E3" w:rsidRPr="009A4C9E" w:rsidRDefault="006409E3">
      <w:pPr>
        <w:jc w:val="both"/>
        <w:rPr>
          <w:rFonts w:ascii="Arial" w:hAnsi="Arial" w:cs="Arial"/>
          <w:sz w:val="20"/>
          <w:szCs w:val="20"/>
        </w:rPr>
      </w:pPr>
    </w:p>
    <w:p w:rsidR="006409E3" w:rsidRPr="009A4C9E" w:rsidRDefault="006409E3">
      <w:pPr>
        <w:jc w:val="both"/>
        <w:rPr>
          <w:rFonts w:ascii="Arial" w:hAnsi="Arial" w:cs="Arial"/>
          <w:sz w:val="20"/>
          <w:szCs w:val="20"/>
        </w:rPr>
      </w:pPr>
    </w:p>
    <w:p w:rsidR="006409E3" w:rsidRPr="009A4C9E" w:rsidRDefault="006409E3">
      <w:pPr>
        <w:jc w:val="both"/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 xml:space="preserve">Datum, </w:t>
      </w:r>
      <w:r w:rsidR="00181392" w:rsidRPr="009A4C9E">
        <w:rPr>
          <w:rFonts w:ascii="Arial" w:hAnsi="Arial" w:cs="Arial"/>
          <w:sz w:val="20"/>
          <w:szCs w:val="20"/>
        </w:rPr>
        <w:t>_______________</w:t>
      </w:r>
    </w:p>
    <w:p w:rsidR="00D47402" w:rsidRPr="009A4C9E" w:rsidRDefault="00D47402">
      <w:pPr>
        <w:jc w:val="both"/>
        <w:rPr>
          <w:rFonts w:ascii="Arial" w:hAnsi="Arial" w:cs="Arial"/>
          <w:sz w:val="20"/>
          <w:szCs w:val="20"/>
        </w:rPr>
      </w:pPr>
    </w:p>
    <w:p w:rsidR="00D47402" w:rsidRPr="009A4C9E" w:rsidRDefault="00D47402">
      <w:pPr>
        <w:jc w:val="both"/>
        <w:rPr>
          <w:rFonts w:ascii="Arial" w:hAnsi="Arial" w:cs="Arial"/>
          <w:sz w:val="20"/>
          <w:szCs w:val="20"/>
        </w:rPr>
      </w:pPr>
    </w:p>
    <w:p w:rsidR="00D47402" w:rsidRPr="009A4C9E" w:rsidRDefault="00D47402" w:rsidP="00D66999">
      <w:pPr>
        <w:rPr>
          <w:rFonts w:ascii="Arial" w:hAnsi="Arial" w:cs="Arial"/>
          <w:sz w:val="20"/>
          <w:szCs w:val="20"/>
        </w:rPr>
      </w:pPr>
      <w:r w:rsidRPr="009A4C9E">
        <w:rPr>
          <w:rFonts w:ascii="Arial" w:hAnsi="Arial" w:cs="Arial"/>
          <w:sz w:val="20"/>
          <w:szCs w:val="20"/>
        </w:rPr>
        <w:t xml:space="preserve">Die Daten werden von der Schule und der Autonomen Provinz Bozen-Südtirol, in ihrer Funktion als Rechtsinhaber der Daten, auch in elektronischer Form, für die Verwaltung des Arbeitsverhältnisses verarbeitet. In der Autonomen Provinz Bozen-Südtirol sind die Direktoren der Abteilungen 16 und 4 verantwortlich für die Verarbeitung der personenbezogenen Daten, auf Schulebene die Schulführungskräfte. Der Lehrperson stehen die Rechte gemäß Art. 7-10 des </w:t>
      </w:r>
      <w:proofErr w:type="spellStart"/>
      <w:r w:rsidRPr="009A4C9E">
        <w:rPr>
          <w:rFonts w:ascii="Arial" w:hAnsi="Arial" w:cs="Arial"/>
          <w:sz w:val="20"/>
          <w:szCs w:val="20"/>
        </w:rPr>
        <w:t>Lgs.D</w:t>
      </w:r>
      <w:proofErr w:type="spellEnd"/>
      <w:r w:rsidRPr="009A4C9E">
        <w:rPr>
          <w:rFonts w:ascii="Arial" w:hAnsi="Arial" w:cs="Arial"/>
          <w:sz w:val="20"/>
          <w:szCs w:val="20"/>
        </w:rPr>
        <w:t>. Nr. 196/2003 zu.</w:t>
      </w:r>
    </w:p>
    <w:sectPr w:rsidR="00D47402" w:rsidRPr="009A4C9E" w:rsidSect="006B24A4">
      <w:pgSz w:w="11906" w:h="16838"/>
      <w:pgMar w:top="1418" w:right="1418" w:bottom="36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85E06"/>
    <w:multiLevelType w:val="hybridMultilevel"/>
    <w:tmpl w:val="710EC2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6460A"/>
    <w:multiLevelType w:val="hybridMultilevel"/>
    <w:tmpl w:val="7E0E40DA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220DE"/>
    <w:multiLevelType w:val="hybridMultilevel"/>
    <w:tmpl w:val="4C4A3CA2"/>
    <w:lvl w:ilvl="0" w:tplc="0410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39D9099C"/>
    <w:multiLevelType w:val="multilevel"/>
    <w:tmpl w:val="7E0E40D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C23F5"/>
    <w:multiLevelType w:val="hybridMultilevel"/>
    <w:tmpl w:val="630A13A4"/>
    <w:lvl w:ilvl="0" w:tplc="0410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4487D53"/>
    <w:multiLevelType w:val="multilevel"/>
    <w:tmpl w:val="630A13A4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3B5"/>
    <w:rsid w:val="000518D5"/>
    <w:rsid w:val="000753DC"/>
    <w:rsid w:val="00077DE4"/>
    <w:rsid w:val="000B6C1B"/>
    <w:rsid w:val="00135D9E"/>
    <w:rsid w:val="0015012B"/>
    <w:rsid w:val="00150179"/>
    <w:rsid w:val="00181392"/>
    <w:rsid w:val="001D7FD7"/>
    <w:rsid w:val="002519CF"/>
    <w:rsid w:val="002B7BFB"/>
    <w:rsid w:val="002F22EE"/>
    <w:rsid w:val="00335401"/>
    <w:rsid w:val="003C2DD5"/>
    <w:rsid w:val="0041413C"/>
    <w:rsid w:val="00474E05"/>
    <w:rsid w:val="004C0045"/>
    <w:rsid w:val="00563868"/>
    <w:rsid w:val="00566C8F"/>
    <w:rsid w:val="005A31B7"/>
    <w:rsid w:val="005C1A1D"/>
    <w:rsid w:val="005F1FA4"/>
    <w:rsid w:val="00614B65"/>
    <w:rsid w:val="00622555"/>
    <w:rsid w:val="006409E3"/>
    <w:rsid w:val="006A606E"/>
    <w:rsid w:val="006B24A4"/>
    <w:rsid w:val="006E4766"/>
    <w:rsid w:val="00753D07"/>
    <w:rsid w:val="007B1CCD"/>
    <w:rsid w:val="007B5ADD"/>
    <w:rsid w:val="007F08FF"/>
    <w:rsid w:val="007F2C4A"/>
    <w:rsid w:val="0080068E"/>
    <w:rsid w:val="00861E75"/>
    <w:rsid w:val="008C390E"/>
    <w:rsid w:val="008F6BBA"/>
    <w:rsid w:val="0094028F"/>
    <w:rsid w:val="009413B5"/>
    <w:rsid w:val="009A4C9E"/>
    <w:rsid w:val="009C253B"/>
    <w:rsid w:val="009C75B5"/>
    <w:rsid w:val="009E23EE"/>
    <w:rsid w:val="00A04488"/>
    <w:rsid w:val="00AE286B"/>
    <w:rsid w:val="00B0002A"/>
    <w:rsid w:val="00B409EB"/>
    <w:rsid w:val="00B4133D"/>
    <w:rsid w:val="00B47198"/>
    <w:rsid w:val="00BF0E8B"/>
    <w:rsid w:val="00CB5EC0"/>
    <w:rsid w:val="00CE1EDC"/>
    <w:rsid w:val="00D07A72"/>
    <w:rsid w:val="00D227D5"/>
    <w:rsid w:val="00D47402"/>
    <w:rsid w:val="00D66999"/>
    <w:rsid w:val="00DA0FA6"/>
    <w:rsid w:val="00DA1678"/>
    <w:rsid w:val="00DC2939"/>
    <w:rsid w:val="00E27E51"/>
    <w:rsid w:val="00E94B4C"/>
    <w:rsid w:val="00EB553F"/>
    <w:rsid w:val="00EC3D75"/>
    <w:rsid w:val="00ED7461"/>
    <w:rsid w:val="00EE673D"/>
    <w:rsid w:val="00F036C2"/>
    <w:rsid w:val="00F148D1"/>
    <w:rsid w:val="00FA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CF4AD"/>
  <w15:chartTrackingRefBased/>
  <w15:docId w15:val="{A0E43C11-03B5-4027-9267-295903C8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bCs/>
    </w:rPr>
  </w:style>
  <w:style w:type="paragraph" w:styleId="Textkrper">
    <w:name w:val="Body Text"/>
    <w:basedOn w:val="Standard"/>
    <w:pPr>
      <w:jc w:val="both"/>
    </w:pPr>
  </w:style>
  <w:style w:type="paragraph" w:styleId="Textkrper-Zeileneinzug">
    <w:name w:val="Body Text Indent"/>
    <w:basedOn w:val="Standard"/>
    <w:pPr>
      <w:ind w:left="540" w:hanging="540"/>
      <w:jc w:val="both"/>
    </w:pPr>
  </w:style>
  <w:style w:type="paragraph" w:styleId="Sprechblasentext">
    <w:name w:val="Balloon Text"/>
    <w:basedOn w:val="Standard"/>
    <w:semiHidden/>
    <w:rsid w:val="00800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5CA3D206</Template>
  <TotalTime>0</TotalTime>
  <Pages>2</Pages>
  <Words>698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Anerkennung der nichtplanmäßigen Dienste für die Laufbahn</vt:lpstr>
    </vt:vector>
  </TitlesOfParts>
  <Company>Autonome Provinz Bozen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Anerkennung der nichtplanmäßigen Dienste für die Laufbahn</dc:title>
  <dc:subject/>
  <dc:creator>zrzwtrc69</dc:creator>
  <cp:keywords/>
  <dc:description/>
  <cp:lastModifiedBy>Gruber, Sabine</cp:lastModifiedBy>
  <cp:revision>2</cp:revision>
  <cp:lastPrinted>2015-09-01T08:56:00Z</cp:lastPrinted>
  <dcterms:created xsi:type="dcterms:W3CDTF">2018-10-02T06:44:00Z</dcterms:created>
  <dcterms:modified xsi:type="dcterms:W3CDTF">2018-10-02T06:44:00Z</dcterms:modified>
</cp:coreProperties>
</file>