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247" w:rsidRPr="00DD0588" w:rsidRDefault="00F06247" w:rsidP="002211BF">
      <w:pPr>
        <w:pStyle w:val="Blocktext"/>
        <w:ind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>An d</w:t>
      </w:r>
      <w:r w:rsidR="00626FCE" w:rsidRPr="00DD0588">
        <w:rPr>
          <w:rFonts w:ascii="Arial" w:hAnsi="Arial" w:cs="Arial"/>
          <w:sz w:val="20"/>
        </w:rPr>
        <w:t>ie Bildungsverwaltung</w:t>
      </w:r>
    </w:p>
    <w:p w:rsidR="00626FCE" w:rsidRPr="00DD0588" w:rsidRDefault="00626FCE" w:rsidP="002211BF">
      <w:pPr>
        <w:pStyle w:val="Blocktext"/>
        <w:ind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>Amt für das Lehrpersonal</w:t>
      </w:r>
    </w:p>
    <w:p w:rsidR="00F06247" w:rsidRPr="00DD0588" w:rsidRDefault="00F06247" w:rsidP="002211BF">
      <w:pPr>
        <w:pStyle w:val="Blocktext"/>
        <w:ind w:right="-18"/>
        <w:rPr>
          <w:rFonts w:ascii="Arial" w:hAnsi="Arial" w:cs="Arial"/>
          <w:sz w:val="20"/>
        </w:rPr>
      </w:pPr>
      <w:proofErr w:type="spellStart"/>
      <w:r w:rsidRPr="00DD0588">
        <w:rPr>
          <w:rFonts w:ascii="Arial" w:hAnsi="Arial" w:cs="Arial"/>
          <w:sz w:val="20"/>
        </w:rPr>
        <w:t>Amba</w:t>
      </w:r>
      <w:proofErr w:type="spellEnd"/>
      <w:r w:rsidRPr="00DD0588">
        <w:rPr>
          <w:rFonts w:ascii="Arial" w:hAnsi="Arial" w:cs="Arial"/>
          <w:sz w:val="20"/>
        </w:rPr>
        <w:t>-</w:t>
      </w:r>
      <w:proofErr w:type="spellStart"/>
      <w:r w:rsidRPr="00DD0588">
        <w:rPr>
          <w:rFonts w:ascii="Arial" w:hAnsi="Arial" w:cs="Arial"/>
          <w:sz w:val="20"/>
        </w:rPr>
        <w:t>Alagi</w:t>
      </w:r>
      <w:proofErr w:type="spellEnd"/>
      <w:r w:rsidRPr="00DD0588">
        <w:rPr>
          <w:rFonts w:ascii="Arial" w:hAnsi="Arial" w:cs="Arial"/>
          <w:sz w:val="20"/>
        </w:rPr>
        <w:t>-Str. 10</w:t>
      </w:r>
    </w:p>
    <w:p w:rsidR="00F06247" w:rsidRPr="00DD0588" w:rsidRDefault="00F06247" w:rsidP="002211BF">
      <w:pPr>
        <w:pStyle w:val="Blocktext"/>
        <w:ind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>39100 Bozen</w:t>
      </w:r>
    </w:p>
    <w:p w:rsidR="00DD0588" w:rsidRPr="00DD0588" w:rsidRDefault="00DD0588" w:rsidP="00DD0588">
      <w:pPr>
        <w:pStyle w:val="Blocktext"/>
        <w:ind w:right="-18"/>
        <w:rPr>
          <w:rFonts w:ascii="Arial" w:hAnsi="Arial" w:cs="Arial"/>
          <w:sz w:val="18"/>
          <w:szCs w:val="18"/>
        </w:rPr>
      </w:pPr>
      <w:r w:rsidRPr="00DD0588">
        <w:rPr>
          <w:rFonts w:ascii="Arial" w:hAnsi="Arial" w:cs="Arial"/>
          <w:color w:val="4472C4"/>
          <w:sz w:val="18"/>
          <w:szCs w:val="18"/>
          <w:u w:val="single"/>
        </w:rPr>
        <w:t>bildungsverwaltung@provinz.bz.it</w:t>
      </w:r>
    </w:p>
    <w:p w:rsidR="00F06247" w:rsidRPr="00DD0588" w:rsidRDefault="00F06247" w:rsidP="00DD0588">
      <w:pPr>
        <w:ind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ind w:left="1134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pStyle w:val="berschrift1"/>
        <w:ind w:left="1134"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>ANSUCHEN UM ZUERKENNUNG DER ERHÖHUNG DER LANDESZULAGE FÜR 15 JAHRE EFFEKTIVEN DIENST</w:t>
      </w:r>
    </w:p>
    <w:p w:rsidR="00F06247" w:rsidRPr="00DD0588" w:rsidRDefault="00F06247">
      <w:pPr>
        <w:ind w:left="1134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ind w:left="1134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>Der/die unterfertigte ______________________________________________, geboren am _______________, in ___________________________________,</w:t>
      </w: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sym w:font="Symbol" w:char="F08A"/>
      </w:r>
      <w:r w:rsidRPr="00DD0588">
        <w:rPr>
          <w:rFonts w:ascii="Arial" w:hAnsi="Arial" w:cs="Arial"/>
          <w:sz w:val="20"/>
        </w:rPr>
        <w:t xml:space="preserve"> Lehrperson der Grundschule</w:t>
      </w: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sym w:font="Symbol" w:char="F08A"/>
      </w:r>
      <w:r w:rsidRPr="00DD0588">
        <w:rPr>
          <w:rFonts w:ascii="Arial" w:hAnsi="Arial" w:cs="Arial"/>
          <w:sz w:val="20"/>
        </w:rPr>
        <w:t xml:space="preserve"> Grundschullehrperson der zweiten Sprache</w:t>
      </w: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sym w:font="Symbol" w:char="F08A"/>
      </w:r>
      <w:r w:rsidRPr="00DD0588">
        <w:rPr>
          <w:rFonts w:ascii="Arial" w:hAnsi="Arial" w:cs="Arial"/>
          <w:sz w:val="20"/>
        </w:rPr>
        <w:t xml:space="preserve"> Lehrperson für Religionsunterricht an der Grundschule</w:t>
      </w: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sym w:font="Symbol" w:char="F08A"/>
      </w:r>
      <w:r w:rsidRPr="00DD0588">
        <w:rPr>
          <w:rFonts w:ascii="Arial" w:hAnsi="Arial" w:cs="Arial"/>
          <w:sz w:val="20"/>
        </w:rPr>
        <w:t xml:space="preserve"> Lehrperson mit Diplom an der Oberschule</w:t>
      </w: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>mit unbefristetem Arbeitsvertrag an folgender Schule ________________________________________________________________</w:t>
      </w:r>
    </w:p>
    <w:p w:rsidR="00F06247" w:rsidRPr="00DD0588" w:rsidRDefault="00F06247">
      <w:pPr>
        <w:pStyle w:val="Textkrper"/>
        <w:spacing w:line="340" w:lineRule="exact"/>
        <w:ind w:left="1134" w:right="-18"/>
        <w:rPr>
          <w:rFonts w:ascii="Arial" w:hAnsi="Arial" w:cs="Arial"/>
          <w:sz w:val="20"/>
        </w:rPr>
      </w:pPr>
    </w:p>
    <w:p w:rsidR="00F06247" w:rsidRPr="00DD0588" w:rsidRDefault="00F06247">
      <w:pPr>
        <w:ind w:left="1134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spacing w:line="340" w:lineRule="exact"/>
        <w:ind w:left="1134" w:right="-18"/>
        <w:jc w:val="center"/>
        <w:rPr>
          <w:rFonts w:ascii="Arial" w:hAnsi="Arial" w:cs="Arial"/>
          <w:b/>
          <w:sz w:val="20"/>
          <w:szCs w:val="20"/>
        </w:rPr>
      </w:pPr>
      <w:r w:rsidRPr="00DD0588">
        <w:rPr>
          <w:rFonts w:ascii="Arial" w:hAnsi="Arial" w:cs="Arial"/>
          <w:b/>
          <w:sz w:val="20"/>
          <w:szCs w:val="20"/>
        </w:rPr>
        <w:t>e r s u c h t</w:t>
      </w:r>
    </w:p>
    <w:p w:rsidR="00F06247" w:rsidRPr="00DD0588" w:rsidRDefault="00F06247">
      <w:pPr>
        <w:ind w:left="1134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pStyle w:val="Blocktext"/>
        <w:ind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 xml:space="preserve">in Anwendung des Artikels </w:t>
      </w:r>
      <w:r w:rsidR="00C406CD" w:rsidRPr="00DD0588">
        <w:rPr>
          <w:rFonts w:ascii="Arial" w:hAnsi="Arial" w:cs="Arial"/>
          <w:sz w:val="20"/>
        </w:rPr>
        <w:t>18</w:t>
      </w:r>
      <w:r w:rsidRPr="00DD0588">
        <w:rPr>
          <w:rFonts w:ascii="Arial" w:hAnsi="Arial" w:cs="Arial"/>
          <w:sz w:val="20"/>
        </w:rPr>
        <w:t xml:space="preserve"> des Landeskollektivvertrages vom </w:t>
      </w:r>
      <w:r w:rsidR="00C406CD" w:rsidRPr="00DD0588">
        <w:rPr>
          <w:rFonts w:ascii="Arial" w:hAnsi="Arial" w:cs="Arial"/>
          <w:sz w:val="20"/>
        </w:rPr>
        <w:t>23.04.2003</w:t>
      </w:r>
      <w:r w:rsidRPr="00DD0588">
        <w:rPr>
          <w:rFonts w:ascii="Arial" w:hAnsi="Arial" w:cs="Arial"/>
          <w:sz w:val="20"/>
        </w:rPr>
        <w:t xml:space="preserve"> um die Zuerkennung der Erhöhung der Landeszulage aufgrund des Erreichens von 15 Jahren effektiven Dienstes.</w:t>
      </w:r>
    </w:p>
    <w:p w:rsidR="00F06247" w:rsidRPr="00DD0588" w:rsidRDefault="00F06247">
      <w:pPr>
        <w:spacing w:line="120" w:lineRule="exact"/>
        <w:ind w:left="1134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tabs>
          <w:tab w:val="center" w:pos="7797"/>
        </w:tabs>
        <w:spacing w:line="360" w:lineRule="auto"/>
        <w:ind w:left="1134" w:right="-1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06247" w:rsidRPr="00DD0588" w:rsidRDefault="00F06247">
      <w:pPr>
        <w:tabs>
          <w:tab w:val="center" w:pos="7797"/>
        </w:tabs>
        <w:spacing w:line="340" w:lineRule="exact"/>
        <w:ind w:left="1134" w:right="-18"/>
        <w:rPr>
          <w:rFonts w:ascii="Arial" w:hAnsi="Arial" w:cs="Arial"/>
          <w:sz w:val="20"/>
          <w:szCs w:val="20"/>
        </w:rPr>
      </w:pPr>
      <w:r w:rsidRPr="00DD0588">
        <w:rPr>
          <w:rFonts w:ascii="Arial" w:hAnsi="Arial" w:cs="Arial"/>
          <w:sz w:val="20"/>
          <w:szCs w:val="20"/>
        </w:rPr>
        <w:t>Datum __________________</w:t>
      </w:r>
      <w:r w:rsidRPr="00DD0588">
        <w:rPr>
          <w:rFonts w:ascii="Arial" w:hAnsi="Arial" w:cs="Arial"/>
          <w:sz w:val="20"/>
          <w:szCs w:val="20"/>
        </w:rPr>
        <w:tab/>
        <w:t>_______________________</w:t>
      </w:r>
    </w:p>
    <w:p w:rsidR="00F06247" w:rsidRPr="00DD0588" w:rsidRDefault="00F06247">
      <w:pPr>
        <w:tabs>
          <w:tab w:val="center" w:pos="7797"/>
        </w:tabs>
        <w:spacing w:line="340" w:lineRule="exact"/>
        <w:ind w:left="1134" w:right="-18"/>
        <w:rPr>
          <w:rFonts w:ascii="Arial" w:hAnsi="Arial" w:cs="Arial"/>
          <w:sz w:val="20"/>
          <w:szCs w:val="20"/>
        </w:rPr>
      </w:pPr>
      <w:r w:rsidRPr="00DD0588">
        <w:rPr>
          <w:rFonts w:ascii="Arial" w:hAnsi="Arial" w:cs="Arial"/>
          <w:sz w:val="20"/>
          <w:szCs w:val="20"/>
        </w:rPr>
        <w:tab/>
        <w:t>Unterschrift</w:t>
      </w:r>
    </w:p>
    <w:p w:rsidR="00F06247" w:rsidRPr="00DD0588" w:rsidRDefault="00F06247">
      <w:pPr>
        <w:ind w:left="1080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ind w:left="1080"/>
        <w:rPr>
          <w:rFonts w:ascii="Arial" w:hAnsi="Arial" w:cs="Arial"/>
          <w:b/>
          <w:bCs/>
          <w:sz w:val="20"/>
          <w:szCs w:val="20"/>
        </w:rPr>
      </w:pPr>
      <w:r w:rsidRPr="00DD0588">
        <w:rPr>
          <w:rFonts w:ascii="Arial" w:hAnsi="Arial" w:cs="Arial"/>
          <w:b/>
          <w:bCs/>
          <w:sz w:val="20"/>
          <w:szCs w:val="20"/>
        </w:rPr>
        <w:t>_______________________________________________________________</w:t>
      </w:r>
    </w:p>
    <w:p w:rsidR="00F06247" w:rsidRPr="00DD0588" w:rsidRDefault="00F06247">
      <w:pPr>
        <w:ind w:left="1080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pStyle w:val="berschrift3"/>
        <w:rPr>
          <w:rFonts w:ascii="Arial" w:hAnsi="Arial" w:cs="Arial"/>
          <w:sz w:val="20"/>
          <w:szCs w:val="20"/>
        </w:rPr>
      </w:pPr>
      <w:r w:rsidRPr="00DD0588">
        <w:rPr>
          <w:rFonts w:ascii="Arial" w:hAnsi="Arial" w:cs="Arial"/>
          <w:sz w:val="20"/>
          <w:szCs w:val="20"/>
        </w:rPr>
        <w:t>Dem/</w:t>
      </w:r>
      <w:proofErr w:type="gramStart"/>
      <w:r w:rsidRPr="00DD0588">
        <w:rPr>
          <w:rFonts w:ascii="Arial" w:hAnsi="Arial" w:cs="Arial"/>
          <w:sz w:val="20"/>
          <w:szCs w:val="20"/>
        </w:rPr>
        <w:t>der zuständigen Direktor</w:t>
      </w:r>
      <w:proofErr w:type="gramEnd"/>
      <w:r w:rsidRPr="00DD0588">
        <w:rPr>
          <w:rFonts w:ascii="Arial" w:hAnsi="Arial" w:cs="Arial"/>
          <w:sz w:val="20"/>
          <w:szCs w:val="20"/>
        </w:rPr>
        <w:t>/in vorbehalten</w:t>
      </w:r>
    </w:p>
    <w:p w:rsidR="00F06247" w:rsidRPr="00DD0588" w:rsidRDefault="00F06247">
      <w:pPr>
        <w:ind w:left="1080" w:right="-18"/>
        <w:rPr>
          <w:rFonts w:ascii="Arial" w:hAnsi="Arial" w:cs="Arial"/>
          <w:sz w:val="20"/>
          <w:szCs w:val="20"/>
        </w:rPr>
      </w:pPr>
    </w:p>
    <w:p w:rsidR="00F06247" w:rsidRPr="00DD0588" w:rsidRDefault="00F06247" w:rsidP="00F06212">
      <w:pPr>
        <w:pStyle w:val="Blocktext"/>
        <w:ind w:right="-18"/>
        <w:rPr>
          <w:rFonts w:ascii="Arial" w:hAnsi="Arial" w:cs="Arial"/>
          <w:sz w:val="20"/>
        </w:rPr>
      </w:pPr>
      <w:r w:rsidRPr="00DD0588">
        <w:rPr>
          <w:rFonts w:ascii="Arial" w:hAnsi="Arial" w:cs="Arial"/>
          <w:sz w:val="20"/>
        </w:rPr>
        <w:t>Das im LKV vom 23.04.2003, Art. 18, Abs. 3 vorgesehene Bewertungsgespräch wurde am___________________</w:t>
      </w:r>
      <w:r w:rsidR="00F06212" w:rsidRPr="00DD0588">
        <w:rPr>
          <w:rFonts w:ascii="Arial" w:hAnsi="Arial" w:cs="Arial"/>
          <w:sz w:val="20"/>
        </w:rPr>
        <w:t xml:space="preserve"> </w:t>
      </w:r>
      <w:r w:rsidRPr="00DD0588">
        <w:rPr>
          <w:rFonts w:ascii="Arial" w:hAnsi="Arial" w:cs="Arial"/>
          <w:sz w:val="20"/>
        </w:rPr>
        <w:t xml:space="preserve">geführt und es wird eine </w:t>
      </w:r>
      <w:r w:rsidRPr="00DD0588">
        <w:rPr>
          <w:rFonts w:ascii="Arial" w:hAnsi="Arial" w:cs="Arial"/>
          <w:sz w:val="20"/>
        </w:rPr>
        <w:sym w:font="Symbol" w:char="F08A"/>
      </w:r>
      <w:r w:rsidRPr="00DD0588">
        <w:rPr>
          <w:rFonts w:ascii="Arial" w:hAnsi="Arial" w:cs="Arial"/>
          <w:sz w:val="20"/>
        </w:rPr>
        <w:t xml:space="preserve"> positive / </w:t>
      </w:r>
      <w:r w:rsidRPr="00DD0588">
        <w:rPr>
          <w:rFonts w:ascii="Arial" w:hAnsi="Arial" w:cs="Arial"/>
          <w:sz w:val="20"/>
        </w:rPr>
        <w:sym w:font="Symbol" w:char="F08A"/>
      </w:r>
      <w:r w:rsidRPr="00DD0588">
        <w:rPr>
          <w:rFonts w:ascii="Arial" w:hAnsi="Arial" w:cs="Arial"/>
          <w:sz w:val="20"/>
        </w:rPr>
        <w:t xml:space="preserve"> negative Beurteilung abgegeben.</w:t>
      </w:r>
    </w:p>
    <w:p w:rsidR="00F06247" w:rsidRPr="00DD0588" w:rsidRDefault="00F06247">
      <w:pPr>
        <w:ind w:left="1080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ind w:left="1080" w:right="-18"/>
        <w:rPr>
          <w:rFonts w:ascii="Arial" w:hAnsi="Arial" w:cs="Arial"/>
          <w:sz w:val="20"/>
          <w:szCs w:val="20"/>
        </w:rPr>
      </w:pPr>
    </w:p>
    <w:p w:rsidR="00F06247" w:rsidRPr="00DD0588" w:rsidRDefault="00F06247">
      <w:pPr>
        <w:tabs>
          <w:tab w:val="center" w:pos="7797"/>
        </w:tabs>
        <w:spacing w:line="340" w:lineRule="exact"/>
        <w:ind w:left="1134" w:right="-18"/>
        <w:rPr>
          <w:rFonts w:ascii="Arial" w:hAnsi="Arial" w:cs="Arial"/>
          <w:sz w:val="20"/>
          <w:szCs w:val="20"/>
        </w:rPr>
      </w:pPr>
      <w:r w:rsidRPr="00DD0588">
        <w:rPr>
          <w:rFonts w:ascii="Arial" w:hAnsi="Arial" w:cs="Arial"/>
          <w:sz w:val="20"/>
          <w:szCs w:val="20"/>
        </w:rPr>
        <w:t>Datum __________________</w:t>
      </w:r>
      <w:r w:rsidRPr="00DD0588">
        <w:rPr>
          <w:rFonts w:ascii="Arial" w:hAnsi="Arial" w:cs="Arial"/>
          <w:sz w:val="20"/>
          <w:szCs w:val="20"/>
        </w:rPr>
        <w:tab/>
        <w:t>_______________________</w:t>
      </w:r>
    </w:p>
    <w:p w:rsidR="00F06247" w:rsidRPr="00DD0588" w:rsidRDefault="00F06247">
      <w:pPr>
        <w:tabs>
          <w:tab w:val="center" w:pos="7797"/>
        </w:tabs>
        <w:spacing w:line="340" w:lineRule="exact"/>
        <w:ind w:left="1134" w:right="-18"/>
        <w:rPr>
          <w:rFonts w:ascii="Arial" w:hAnsi="Arial" w:cs="Arial"/>
          <w:sz w:val="20"/>
          <w:szCs w:val="20"/>
        </w:rPr>
      </w:pPr>
      <w:r w:rsidRPr="00DD0588">
        <w:rPr>
          <w:rFonts w:ascii="Arial" w:hAnsi="Arial" w:cs="Arial"/>
          <w:sz w:val="20"/>
          <w:szCs w:val="20"/>
        </w:rPr>
        <w:tab/>
        <w:t>Unterschrift</w:t>
      </w:r>
    </w:p>
    <w:p w:rsidR="00F06212" w:rsidRPr="00DD0588" w:rsidRDefault="00F06212" w:rsidP="00F06212">
      <w:pPr>
        <w:ind w:left="1080"/>
        <w:rPr>
          <w:rFonts w:ascii="Arial" w:hAnsi="Arial" w:cs="Arial"/>
          <w:sz w:val="20"/>
          <w:szCs w:val="20"/>
        </w:rPr>
      </w:pPr>
    </w:p>
    <w:p w:rsidR="00F06212" w:rsidRPr="00DD0588" w:rsidRDefault="00F06212" w:rsidP="00F06212">
      <w:pPr>
        <w:ind w:left="1080"/>
        <w:rPr>
          <w:rFonts w:ascii="Arial" w:hAnsi="Arial" w:cs="Arial"/>
          <w:sz w:val="20"/>
          <w:szCs w:val="20"/>
        </w:rPr>
      </w:pPr>
    </w:p>
    <w:p w:rsidR="00F06247" w:rsidRPr="00DD0588" w:rsidRDefault="00F06212" w:rsidP="00F06212">
      <w:pPr>
        <w:ind w:left="1080"/>
        <w:jc w:val="both"/>
        <w:rPr>
          <w:rFonts w:ascii="Arial" w:hAnsi="Arial" w:cs="Arial"/>
          <w:sz w:val="20"/>
          <w:szCs w:val="20"/>
        </w:rPr>
      </w:pPr>
      <w:r w:rsidRPr="00DD0588">
        <w:rPr>
          <w:rFonts w:ascii="Arial" w:hAnsi="Arial" w:cs="Arial"/>
          <w:sz w:val="20"/>
          <w:szCs w:val="20"/>
        </w:rPr>
        <w:t xml:space="preserve">Die Daten werden von der Schule und der Autonomen Provinz Bozen-Südtirol, in ihrer Funktion als Rechtsinhaber der Daten, auch in elektronischer Form, für die Verwaltung des Arbeitsverhältnisses verarbeitet. In der Autonomen Provinz Bozen-Südtirol sind die Direktoren der Abteilungen 16 und 4 verantwortlich für die Verarbeitung der personenbezogenen Daten, auf Schulebene die Schulführungskräfte. Der Lehrperson stehen die Rechte gemäß Art. 7-10 des </w:t>
      </w:r>
      <w:proofErr w:type="spellStart"/>
      <w:r w:rsidRPr="00DD0588">
        <w:rPr>
          <w:rFonts w:ascii="Arial" w:hAnsi="Arial" w:cs="Arial"/>
          <w:sz w:val="20"/>
          <w:szCs w:val="20"/>
        </w:rPr>
        <w:t>Lgs.D</w:t>
      </w:r>
      <w:proofErr w:type="spellEnd"/>
      <w:r w:rsidRPr="00DD0588">
        <w:rPr>
          <w:rFonts w:ascii="Arial" w:hAnsi="Arial" w:cs="Arial"/>
          <w:sz w:val="20"/>
          <w:szCs w:val="20"/>
        </w:rPr>
        <w:t>. Nr. 196/2003 zu.</w:t>
      </w:r>
    </w:p>
    <w:sectPr w:rsidR="00F06247" w:rsidRPr="00DD0588">
      <w:headerReference w:type="even" r:id="rId7"/>
      <w:headerReference w:type="default" r:id="rId8"/>
      <w:pgSz w:w="11907" w:h="16840" w:code="9"/>
      <w:pgMar w:top="851" w:right="2007" w:bottom="851" w:left="19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ECB" w:rsidRDefault="00964ECB">
      <w:r>
        <w:separator/>
      </w:r>
    </w:p>
  </w:endnote>
  <w:endnote w:type="continuationSeparator" w:id="0">
    <w:p w:rsidR="00964ECB" w:rsidRDefault="0096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ECB" w:rsidRDefault="00964ECB">
      <w:r>
        <w:separator/>
      </w:r>
    </w:p>
  </w:footnote>
  <w:footnote w:type="continuationSeparator" w:id="0">
    <w:p w:rsidR="00964ECB" w:rsidRDefault="0096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BBE" w:rsidRDefault="00C16BB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16BBE" w:rsidRDefault="00C16B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BBE" w:rsidRDefault="00C16BB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D0588">
      <w:rPr>
        <w:rStyle w:val="Seitenzahl"/>
        <w:noProof/>
      </w:rPr>
      <w:t>2</w:t>
    </w:r>
    <w:r>
      <w:rPr>
        <w:rStyle w:val="Seitenzahl"/>
      </w:rPr>
      <w:fldChar w:fldCharType="end"/>
    </w:r>
  </w:p>
  <w:p w:rsidR="00C16BBE" w:rsidRDefault="00C16BBE">
    <w:pPr>
      <w:pStyle w:val="Kopfzeile"/>
      <w:widowControl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3EAC"/>
    <w:multiLevelType w:val="hybridMultilevel"/>
    <w:tmpl w:val="FCE457D0"/>
    <w:lvl w:ilvl="0" w:tplc="040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06CD"/>
    <w:rsid w:val="002211BF"/>
    <w:rsid w:val="005C3D34"/>
    <w:rsid w:val="00626FCE"/>
    <w:rsid w:val="00764ED4"/>
    <w:rsid w:val="00964ECB"/>
    <w:rsid w:val="00C16BBE"/>
    <w:rsid w:val="00C406CD"/>
    <w:rsid w:val="00CC3021"/>
    <w:rsid w:val="00DD0588"/>
    <w:rsid w:val="00F06212"/>
    <w:rsid w:val="00F0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0F7CADF"/>
  <w15:chartTrackingRefBased/>
  <w15:docId w15:val="{84ED3C06-B5A6-4DB4-8108-39C7910E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right="1883"/>
      <w:jc w:val="center"/>
      <w:outlineLvl w:val="0"/>
    </w:pPr>
    <w:rPr>
      <w:rFonts w:ascii="Footlight MT Light" w:hAnsi="Footlight MT Light"/>
      <w:b/>
      <w:snapToGrid w:val="0"/>
      <w:sz w:val="36"/>
      <w:szCs w:val="20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jc w:val="center"/>
      <w:outlineLvl w:val="1"/>
    </w:pPr>
    <w:rPr>
      <w:rFonts w:ascii="Footlight MT Light" w:hAnsi="Footlight MT Light"/>
      <w:b/>
      <w:sz w:val="26"/>
      <w:szCs w:val="20"/>
    </w:rPr>
  </w:style>
  <w:style w:type="paragraph" w:styleId="berschrift3">
    <w:name w:val="heading 3"/>
    <w:basedOn w:val="Standard"/>
    <w:next w:val="Standard"/>
    <w:qFormat/>
    <w:pPr>
      <w:keepNext/>
      <w:ind w:left="108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ind w:left="1080" w:right="-18"/>
      <w:outlineLvl w:val="3"/>
    </w:pPr>
    <w:rPr>
      <w:rFonts w:ascii="Arial" w:hAnsi="Arial" w:cs="Arial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widowControl w:val="0"/>
      <w:tabs>
        <w:tab w:val="center" w:pos="4536"/>
        <w:tab w:val="right" w:pos="9072"/>
      </w:tabs>
      <w:jc w:val="both"/>
    </w:pPr>
    <w:rPr>
      <w:snapToGrid w:val="0"/>
      <w:szCs w:val="20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spacing w:line="360" w:lineRule="auto"/>
      <w:ind w:right="1883"/>
      <w:jc w:val="both"/>
    </w:pPr>
    <w:rPr>
      <w:snapToGrid w:val="0"/>
      <w:szCs w:val="20"/>
    </w:rPr>
  </w:style>
  <w:style w:type="paragraph" w:styleId="Blocktext">
    <w:name w:val="Block Text"/>
    <w:basedOn w:val="Standard"/>
    <w:pPr>
      <w:tabs>
        <w:tab w:val="left" w:pos="9639"/>
      </w:tabs>
      <w:spacing w:line="340" w:lineRule="exact"/>
      <w:ind w:left="1134" w:right="1882"/>
      <w:jc w:val="both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5CA3D206</Template>
  <TotalTime>0</TotalTime>
  <Pages>1</Pages>
  <Words>235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 Deutsche Schulamt</vt:lpstr>
    </vt:vector>
  </TitlesOfParts>
  <Company>Autonome Provinz Bozen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 Deutsche Schulamt</dc:title>
  <dc:subject/>
  <dc:creator>gsssnne70</dc:creator>
  <cp:keywords/>
  <dc:description/>
  <cp:lastModifiedBy>Gruber, Sabine</cp:lastModifiedBy>
  <cp:revision>2</cp:revision>
  <cp:lastPrinted>2003-02-03T10:41:00Z</cp:lastPrinted>
  <dcterms:created xsi:type="dcterms:W3CDTF">2018-10-02T06:49:00Z</dcterms:created>
  <dcterms:modified xsi:type="dcterms:W3CDTF">2018-10-02T06:49:00Z</dcterms:modified>
</cp:coreProperties>
</file>