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B7B" w:rsidRDefault="00291764">
      <w:bookmarkStart w:id="0" w:name="_GoBack"/>
      <w:bookmarkEnd w:id="0"/>
      <w:r w:rsidRPr="00291764">
        <w:rPr>
          <w:noProof/>
        </w:rPr>
        <w:drawing>
          <wp:inline distT="0" distB="0" distL="0" distR="0">
            <wp:extent cx="13372724" cy="8910898"/>
            <wp:effectExtent l="2223" t="0" r="2857" b="2858"/>
            <wp:docPr id="1" name="Grafik 1" descr="C:\Users\pb33280\AppData\Local\Microsoft\Windows\Temporary Internet Files\Content.Outlook\7NJSABF1\Sul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33280\AppData\Local\Microsoft\Windows\Temporary Internet Files\Content.Outlook\7NJSABF1\Sul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93768" cy="89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B7B" w:rsidSect="00291764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64"/>
    <w:rsid w:val="00291764"/>
    <w:rsid w:val="002D1FE7"/>
    <w:rsid w:val="006510AC"/>
    <w:rsid w:val="007B4B7B"/>
    <w:rsid w:val="008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47A91-FE6D-4FF7-ABFC-63AFE554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unhideWhenUsed/>
    <w:rsid w:val="0029176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2917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7CECE5A0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Ploerer, Franz</dc:creator>
  <cp:keywords/>
  <dc:description/>
  <cp:lastModifiedBy>Amistadi, Silvana</cp:lastModifiedBy>
  <cp:revision>2</cp:revision>
  <cp:lastPrinted>2018-02-05T12:30:00Z</cp:lastPrinted>
  <dcterms:created xsi:type="dcterms:W3CDTF">2018-02-06T08:49:00Z</dcterms:created>
  <dcterms:modified xsi:type="dcterms:W3CDTF">2018-02-06T08:49:00Z</dcterms:modified>
</cp:coreProperties>
</file>